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286B98" w:rsidRPr="007B0F00" w:rsidRDefault="00286B98" w:rsidP="00286B98">
      <w:pPr>
        <w:pStyle w:val="a6"/>
        <w:jc w:val="center"/>
        <w:rPr>
          <w:b/>
          <w:szCs w:val="28"/>
          <w:lang w:val="ru-MO"/>
        </w:rPr>
      </w:pPr>
      <w:r w:rsidRPr="007B0F00">
        <w:rPr>
          <w:b/>
          <w:szCs w:val="28"/>
          <w:lang w:val="ru-MO"/>
        </w:rPr>
        <w:t xml:space="preserve">О проекте </w:t>
      </w:r>
      <w:r w:rsidR="007B0F00" w:rsidRPr="007B0F00">
        <w:rPr>
          <w:b/>
          <w:szCs w:val="28"/>
          <w:lang w:val="ru-MO"/>
        </w:rPr>
        <w:t>з</w:t>
      </w:r>
      <w:r w:rsidRPr="007B0F00">
        <w:rPr>
          <w:b/>
          <w:szCs w:val="28"/>
          <w:lang w:val="ru-MO"/>
        </w:rPr>
        <w:t>акона о внесении изменений и дополнений</w:t>
      </w:r>
    </w:p>
    <w:p w:rsidR="00286B98" w:rsidRPr="007B0F00" w:rsidRDefault="00286B98" w:rsidP="00286B98">
      <w:pPr>
        <w:pStyle w:val="a6"/>
        <w:jc w:val="center"/>
        <w:rPr>
          <w:b/>
          <w:color w:val="000000"/>
          <w:szCs w:val="28"/>
          <w:lang w:val="ru-MO"/>
        </w:rPr>
      </w:pPr>
      <w:r w:rsidRPr="007B0F00">
        <w:rPr>
          <w:b/>
          <w:szCs w:val="28"/>
          <w:lang w:val="ru-MO"/>
        </w:rPr>
        <w:t>в Закон</w:t>
      </w:r>
      <w:r w:rsidR="007B0F00" w:rsidRPr="007B0F00">
        <w:rPr>
          <w:b/>
          <w:szCs w:val="28"/>
          <w:lang w:val="ru-MO"/>
        </w:rPr>
        <w:t xml:space="preserve"> </w:t>
      </w:r>
      <w:r w:rsidR="007B0F00" w:rsidRPr="007B0F00">
        <w:rPr>
          <w:rStyle w:val="docheader1"/>
          <w:sz w:val="28"/>
          <w:szCs w:val="28"/>
          <w:lang w:val="ru-MO"/>
        </w:rPr>
        <w:t xml:space="preserve">№ </w:t>
      </w:r>
      <w:r w:rsidR="007B0F00" w:rsidRPr="007B0F00">
        <w:rPr>
          <w:b/>
          <w:color w:val="000000"/>
          <w:szCs w:val="28"/>
          <w:lang w:val="ru-MO"/>
        </w:rPr>
        <w:t>54 от  31 марта 2011 года</w:t>
      </w:r>
      <w:r w:rsidRPr="007B0F00">
        <w:rPr>
          <w:rStyle w:val="docheader1"/>
          <w:sz w:val="28"/>
          <w:szCs w:val="28"/>
          <w:lang w:val="ru-MO"/>
        </w:rPr>
        <w:t xml:space="preserve"> о бюджете государственного социального</w:t>
      </w:r>
      <w:r w:rsidR="007B0F00" w:rsidRPr="007B0F00">
        <w:rPr>
          <w:rStyle w:val="docheader1"/>
          <w:sz w:val="28"/>
          <w:szCs w:val="28"/>
          <w:lang w:val="ru-MO"/>
        </w:rPr>
        <w:t xml:space="preserve"> </w:t>
      </w:r>
      <w:r w:rsidRPr="007B0F00">
        <w:rPr>
          <w:rStyle w:val="docheader1"/>
          <w:sz w:val="28"/>
          <w:szCs w:val="28"/>
          <w:lang w:val="ru-MO"/>
        </w:rPr>
        <w:t xml:space="preserve">страхования на 2011 год </w:t>
      </w:r>
    </w:p>
    <w:p w:rsidR="00286B98" w:rsidRPr="007B0F00" w:rsidRDefault="00286B98" w:rsidP="00286B98">
      <w:pPr>
        <w:pStyle w:val="a6"/>
        <w:jc w:val="center"/>
        <w:rPr>
          <w:b/>
          <w:szCs w:val="28"/>
          <w:lang w:val="ru-MO"/>
        </w:rPr>
      </w:pPr>
      <w:r w:rsidRPr="007B0F00">
        <w:rPr>
          <w:b/>
          <w:szCs w:val="28"/>
          <w:lang w:val="ru-MO"/>
        </w:rPr>
        <w:t>___________________________________________</w:t>
      </w:r>
    </w:p>
    <w:p w:rsidR="00286B98" w:rsidRPr="007B0F00" w:rsidRDefault="00286B98" w:rsidP="00286B98">
      <w:pPr>
        <w:pStyle w:val="a6"/>
        <w:ind w:firstLine="360"/>
        <w:rPr>
          <w:b/>
          <w:szCs w:val="28"/>
          <w:lang w:val="ru-MO"/>
        </w:rPr>
      </w:pPr>
    </w:p>
    <w:p w:rsidR="00286B98" w:rsidRPr="007B0F00" w:rsidRDefault="00286B98" w:rsidP="00286B98">
      <w:pPr>
        <w:pStyle w:val="a6"/>
        <w:ind w:firstLine="360"/>
        <w:rPr>
          <w:szCs w:val="28"/>
          <w:lang w:val="ru-MO"/>
        </w:rPr>
      </w:pPr>
    </w:p>
    <w:p w:rsidR="00286B98" w:rsidRPr="007B0F00" w:rsidRDefault="00286B98" w:rsidP="00286B98">
      <w:pPr>
        <w:ind w:firstLine="708"/>
        <w:rPr>
          <w:szCs w:val="28"/>
          <w:lang w:val="ru-MO"/>
        </w:rPr>
      </w:pPr>
      <w:r w:rsidRPr="007B0F00">
        <w:rPr>
          <w:szCs w:val="28"/>
          <w:lang w:val="ru-MO"/>
        </w:rPr>
        <w:t>Правительство ПОСТАНОВЛЯЕТ:</w:t>
      </w:r>
    </w:p>
    <w:p w:rsidR="00286B98" w:rsidRPr="007B0F00" w:rsidRDefault="00286B98" w:rsidP="00286B98">
      <w:pPr>
        <w:ind w:firstLine="708"/>
        <w:rPr>
          <w:szCs w:val="28"/>
          <w:lang w:val="ru-MO"/>
        </w:rPr>
      </w:pPr>
    </w:p>
    <w:p w:rsidR="00286B98" w:rsidRPr="007B0F00" w:rsidRDefault="00286B98" w:rsidP="00286B98">
      <w:pPr>
        <w:ind w:firstLine="708"/>
        <w:rPr>
          <w:szCs w:val="28"/>
          <w:lang w:val="ru-MO"/>
        </w:rPr>
      </w:pPr>
      <w:r w:rsidRPr="007B0F00">
        <w:rPr>
          <w:szCs w:val="28"/>
          <w:lang w:val="ru-MO"/>
        </w:rPr>
        <w:t xml:space="preserve">Одобрить и представить Парламенту на рассмотрение проект закона о внесении изменений и дополнений в Закон </w:t>
      </w:r>
      <w:r w:rsidR="007B0F00" w:rsidRPr="007B0F00">
        <w:rPr>
          <w:szCs w:val="28"/>
          <w:lang w:val="ru-MO"/>
        </w:rPr>
        <w:t>№ 54 от 31 марта 2011</w:t>
      </w:r>
      <w:r w:rsidR="007B0F00">
        <w:rPr>
          <w:szCs w:val="28"/>
          <w:lang w:val="ru-MO"/>
        </w:rPr>
        <w:t> </w:t>
      </w:r>
      <w:r w:rsidR="007B0F00" w:rsidRPr="007B0F00">
        <w:rPr>
          <w:szCs w:val="28"/>
          <w:lang w:val="ru-MO"/>
        </w:rPr>
        <w:t>г</w:t>
      </w:r>
      <w:r w:rsidR="007B0F00">
        <w:rPr>
          <w:szCs w:val="28"/>
          <w:lang w:val="ru-MO"/>
        </w:rPr>
        <w:t>ода</w:t>
      </w:r>
      <w:r w:rsidR="007B0F00" w:rsidRPr="007B0F00">
        <w:rPr>
          <w:szCs w:val="28"/>
          <w:lang w:val="ru-MO"/>
        </w:rPr>
        <w:t xml:space="preserve"> </w:t>
      </w:r>
      <w:r w:rsidRPr="007B0F00">
        <w:rPr>
          <w:szCs w:val="28"/>
          <w:lang w:val="ru-MO"/>
        </w:rPr>
        <w:t>о бюджете государственного социального страхования на 2011 год.</w:t>
      </w:r>
    </w:p>
    <w:p w:rsidR="007B64BB" w:rsidRDefault="007B64BB" w:rsidP="007B64BB">
      <w:pPr>
        <w:ind w:firstLine="709"/>
      </w:pPr>
    </w:p>
    <w:p w:rsidR="007B0F00" w:rsidRDefault="007B0F00" w:rsidP="007B64BB">
      <w:pPr>
        <w:ind w:firstLine="709"/>
      </w:pP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  <w:rPr>
          <w:b/>
        </w:rPr>
      </w:pPr>
      <w:r w:rsidRPr="00B53C40">
        <w:rPr>
          <w:b/>
        </w:rPr>
        <w:t>Премьер-министр</w:t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  <w:t>ВЛАДИМИР ФИЛАТ</w:t>
      </w:r>
      <w:r>
        <w:rPr>
          <w:b/>
        </w:rPr>
        <w:t xml:space="preserve"> </w:t>
      </w: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</w:pPr>
      <w:proofErr w:type="spellStart"/>
      <w:r>
        <w:t>Контрасигнуют</w:t>
      </w:r>
      <w:proofErr w:type="spellEnd"/>
      <w:r>
        <w:t>:</w:t>
      </w:r>
    </w:p>
    <w:p w:rsidR="007B64BB" w:rsidRDefault="007B64BB" w:rsidP="007B64BB"/>
    <w:p w:rsidR="007B0F00" w:rsidRPr="001915F2" w:rsidRDefault="007B0F00">
      <w:r w:rsidRPr="001915F2">
        <w:t xml:space="preserve">Министр труда, </w:t>
      </w:r>
      <w:proofErr w:type="gramStart"/>
      <w:r w:rsidRPr="001915F2">
        <w:t>социальной</w:t>
      </w:r>
      <w:proofErr w:type="gramEnd"/>
      <w:r w:rsidRPr="001915F2">
        <w:t xml:space="preserve"> </w:t>
      </w:r>
    </w:p>
    <w:p w:rsidR="007B64BB" w:rsidRDefault="007B0F00" w:rsidP="007B64BB">
      <w:r w:rsidRPr="001915F2">
        <w:t>защиты и семьи</w:t>
      </w:r>
      <w:r w:rsidRPr="001915F2">
        <w:tab/>
      </w:r>
      <w:r w:rsidRPr="001915F2">
        <w:tab/>
      </w:r>
      <w:r w:rsidRPr="001915F2">
        <w:tab/>
      </w:r>
      <w:r w:rsidRPr="001915F2">
        <w:tab/>
      </w:r>
      <w:r w:rsidRPr="001915F2">
        <w:tab/>
      </w:r>
      <w:r w:rsidRPr="001915F2">
        <w:tab/>
        <w:t xml:space="preserve">Валентина </w:t>
      </w:r>
      <w:proofErr w:type="spellStart"/>
      <w:r w:rsidRPr="001915F2">
        <w:t>Булига</w:t>
      </w:r>
      <w:proofErr w:type="spellEnd"/>
      <w:r>
        <w:t xml:space="preserve"> </w:t>
      </w:r>
    </w:p>
    <w:p w:rsidR="007B0F00" w:rsidRDefault="007B0F00" w:rsidP="007B64BB"/>
    <w:p w:rsidR="007B0F00" w:rsidRDefault="007B0F00" w:rsidP="007B64BB">
      <w:r w:rsidRPr="00883520">
        <w:t>Министр финансов</w:t>
      </w:r>
      <w:r w:rsidRPr="00883520">
        <w:tab/>
      </w:r>
      <w:r w:rsidRPr="00883520">
        <w:tab/>
      </w:r>
      <w:r w:rsidRPr="00883520">
        <w:tab/>
      </w:r>
      <w:r w:rsidRPr="00883520">
        <w:tab/>
      </w:r>
      <w:r w:rsidRPr="00883520">
        <w:tab/>
        <w:t xml:space="preserve">Вячеслав </w:t>
      </w:r>
      <w:proofErr w:type="spellStart"/>
      <w:r w:rsidRPr="00883520">
        <w:t>Негруца</w:t>
      </w:r>
      <w:proofErr w:type="spellEnd"/>
      <w:r>
        <w:t xml:space="preserve"> </w:t>
      </w:r>
    </w:p>
    <w:p w:rsidR="007B0F00" w:rsidRDefault="007B0F00" w:rsidP="007B64BB"/>
    <w:p w:rsidR="007B0F00" w:rsidRPr="007B0F00" w:rsidRDefault="007B0F00" w:rsidP="007B64BB">
      <w:r w:rsidRPr="00583B06">
        <w:t>Министр юстиции</w:t>
      </w:r>
      <w:r w:rsidRPr="00583B06">
        <w:tab/>
      </w:r>
      <w:r w:rsidRPr="00583B06">
        <w:tab/>
      </w:r>
      <w:r w:rsidRPr="00583B06">
        <w:tab/>
      </w:r>
      <w:r w:rsidRPr="00583B06">
        <w:tab/>
      </w:r>
      <w:r w:rsidRPr="00583B06">
        <w:tab/>
        <w:t xml:space="preserve">Олег </w:t>
      </w:r>
      <w:proofErr w:type="spellStart"/>
      <w:r w:rsidRPr="00583B06">
        <w:t>Ефрим</w:t>
      </w:r>
      <w:proofErr w:type="spellEnd"/>
      <w:r>
        <w:t xml:space="preserve"> </w:t>
      </w: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tabs>
          <w:tab w:val="left" w:pos="700"/>
        </w:tabs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0F00" w:rsidRDefault="007B0F00" w:rsidP="007B64BB"/>
    <w:p w:rsidR="007B0F00" w:rsidRDefault="007B0F00" w:rsidP="007B64BB"/>
    <w:p w:rsidR="007B0F00" w:rsidRDefault="007B0F00" w:rsidP="007B64BB"/>
    <w:p w:rsidR="007B0F00" w:rsidRDefault="007B0F00" w:rsidP="007B64BB"/>
    <w:p w:rsidR="007B0F00" w:rsidRDefault="007B0F00" w:rsidP="007B64BB"/>
    <w:p w:rsidR="007B0F00" w:rsidRDefault="007B0F00" w:rsidP="007B64BB"/>
    <w:p w:rsidR="007B64BB" w:rsidRDefault="007B64BB" w:rsidP="007B64BB">
      <w:r>
        <w:t>Визирует:</w:t>
      </w:r>
    </w:p>
    <w:p w:rsidR="007B64BB" w:rsidRDefault="007B64BB" w:rsidP="007B64BB"/>
    <w:p w:rsidR="00AB292A" w:rsidRPr="00F11E4C" w:rsidRDefault="00AB292A">
      <w:pPr>
        <w:pStyle w:val="news"/>
        <w:rPr>
          <w:rFonts w:ascii="Times New Roman" w:hAnsi="Times New Roman" w:cs="Times New Roman"/>
          <w:sz w:val="28"/>
          <w:szCs w:val="28"/>
        </w:rPr>
      </w:pPr>
      <w:r w:rsidRPr="00F11E4C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Default="00AB292A" w:rsidP="003A73D6">
      <w:r w:rsidRPr="00F11E4C">
        <w:rPr>
          <w:szCs w:val="28"/>
        </w:rPr>
        <w:t xml:space="preserve">      Правительства</w:t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  <w:t>Виктор БОДЮ</w:t>
      </w:r>
      <w:r>
        <w:t xml:space="preserve"> </w:t>
      </w:r>
    </w:p>
    <w:p w:rsidR="007B64BB" w:rsidRDefault="007B64BB" w:rsidP="007B64BB"/>
    <w:p w:rsidR="001E18DD" w:rsidRDefault="001E18DD" w:rsidP="007B64BB"/>
    <w:p w:rsidR="001E18DD" w:rsidRDefault="001E18DD" w:rsidP="007B64BB"/>
    <w:p w:rsidR="007B64BB" w:rsidRDefault="007B64BB" w:rsidP="007B64BB">
      <w:r>
        <w:t>Утверждено на заседании Правительства</w:t>
      </w:r>
    </w:p>
    <w:p w:rsidR="007B64BB" w:rsidRDefault="007B64BB" w:rsidP="007B64BB">
      <w:pPr>
        <w:rPr>
          <w:lang w:val="ro-RO"/>
        </w:rPr>
      </w:pPr>
      <w:r>
        <w:t>от</w:t>
      </w: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Pr="00235A8D" w:rsidRDefault="007B64BB" w:rsidP="007B64BB">
      <w:pPr>
        <w:ind w:firstLine="700"/>
      </w:pPr>
    </w:p>
    <w:p w:rsidR="008E7862" w:rsidRDefault="008E7862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Default="007B0F00" w:rsidP="008E7862"/>
    <w:p w:rsidR="007B0F00" w:rsidRPr="00A42B1F" w:rsidRDefault="007B0F00" w:rsidP="0052650B">
      <w:pPr>
        <w:jc w:val="right"/>
        <w:rPr>
          <w:sz w:val="24"/>
        </w:rPr>
      </w:pPr>
      <w:r w:rsidRPr="00A42B1F">
        <w:rPr>
          <w:sz w:val="24"/>
        </w:rPr>
        <w:lastRenderedPageBreak/>
        <w:t xml:space="preserve">Проект </w:t>
      </w:r>
    </w:p>
    <w:p w:rsidR="007B0F00" w:rsidRPr="00A42B1F" w:rsidRDefault="007B0F00" w:rsidP="0052650B">
      <w:pPr>
        <w:jc w:val="right"/>
        <w:rPr>
          <w:sz w:val="24"/>
        </w:rPr>
      </w:pPr>
      <w:r w:rsidRPr="00A42B1F">
        <w:rPr>
          <w:sz w:val="24"/>
        </w:rPr>
        <w:t>Перевод</w:t>
      </w:r>
    </w:p>
    <w:p w:rsidR="007B0F00" w:rsidRDefault="007B0F00" w:rsidP="0052650B"/>
    <w:p w:rsidR="007B0F00" w:rsidRDefault="007B0F00" w:rsidP="0052650B"/>
    <w:p w:rsidR="007B0F00" w:rsidRPr="00A42B1F" w:rsidRDefault="007B0F00" w:rsidP="0052650B">
      <w:pPr>
        <w:jc w:val="center"/>
        <w:rPr>
          <w:b/>
        </w:rPr>
      </w:pPr>
      <w:r w:rsidRPr="00A42B1F">
        <w:rPr>
          <w:b/>
        </w:rPr>
        <w:t>ПАРЛАМЕНТ РЕСПУБЛИКИ МОЛДОВА</w:t>
      </w:r>
    </w:p>
    <w:p w:rsidR="007B0F00" w:rsidRPr="00A42B1F" w:rsidRDefault="007B0F00" w:rsidP="0052650B">
      <w:pPr>
        <w:jc w:val="center"/>
        <w:rPr>
          <w:b/>
        </w:rPr>
      </w:pPr>
    </w:p>
    <w:p w:rsidR="007B0F00" w:rsidRDefault="007B0F00" w:rsidP="0052650B">
      <w:pPr>
        <w:jc w:val="center"/>
        <w:rPr>
          <w:b/>
        </w:rPr>
      </w:pPr>
      <w:proofErr w:type="gramStart"/>
      <w:r w:rsidRPr="00A42B1F">
        <w:rPr>
          <w:b/>
        </w:rPr>
        <w:t>З</w:t>
      </w:r>
      <w:proofErr w:type="gramEnd"/>
      <w:r w:rsidRPr="00A42B1F">
        <w:rPr>
          <w:b/>
        </w:rPr>
        <w:t xml:space="preserve"> А К О Н</w:t>
      </w:r>
    </w:p>
    <w:p w:rsidR="007B0F00" w:rsidRDefault="007B0F00" w:rsidP="0052650B"/>
    <w:p w:rsidR="00F912C2" w:rsidRDefault="007B0F00" w:rsidP="007B0F00">
      <w:pPr>
        <w:ind w:firstLine="525"/>
        <w:jc w:val="center"/>
        <w:rPr>
          <w:b/>
          <w:bCs/>
        </w:rPr>
      </w:pPr>
      <w:r w:rsidRPr="000756B5">
        <w:rPr>
          <w:b/>
          <w:bCs/>
        </w:rPr>
        <w:t xml:space="preserve">о </w:t>
      </w:r>
      <w:r w:rsidRPr="00C13F89">
        <w:rPr>
          <w:b/>
          <w:bCs/>
        </w:rPr>
        <w:t xml:space="preserve">внесении изменений и дополнений в Закон № 54 от 31 марта </w:t>
      </w:r>
    </w:p>
    <w:p w:rsidR="00F912C2" w:rsidRDefault="007B0F00" w:rsidP="007B0F00">
      <w:pPr>
        <w:ind w:firstLine="525"/>
        <w:jc w:val="center"/>
        <w:rPr>
          <w:b/>
          <w:bCs/>
        </w:rPr>
      </w:pPr>
      <w:r w:rsidRPr="00C13F89">
        <w:rPr>
          <w:b/>
          <w:bCs/>
        </w:rPr>
        <w:t>2011 года</w:t>
      </w:r>
      <w:r w:rsidR="00F912C2">
        <w:rPr>
          <w:b/>
          <w:bCs/>
        </w:rPr>
        <w:t xml:space="preserve"> </w:t>
      </w:r>
      <w:r w:rsidRPr="00C13F89">
        <w:rPr>
          <w:b/>
          <w:bCs/>
        </w:rPr>
        <w:t xml:space="preserve">о бюджете государственного социального страхования </w:t>
      </w:r>
    </w:p>
    <w:p w:rsidR="007B0F00" w:rsidRPr="00C13F89" w:rsidRDefault="007B0F00" w:rsidP="007B0F00">
      <w:pPr>
        <w:ind w:firstLine="525"/>
        <w:jc w:val="center"/>
        <w:rPr>
          <w:b/>
          <w:bCs/>
        </w:rPr>
      </w:pPr>
      <w:r w:rsidRPr="00C13F89">
        <w:rPr>
          <w:b/>
          <w:bCs/>
        </w:rPr>
        <w:t xml:space="preserve">на 2011 год </w:t>
      </w:r>
    </w:p>
    <w:p w:rsidR="007B0F00" w:rsidRPr="00C13F89" w:rsidRDefault="007B0F00" w:rsidP="007B0F00">
      <w:pPr>
        <w:ind w:firstLine="540"/>
      </w:pPr>
    </w:p>
    <w:p w:rsidR="00F912C2" w:rsidRDefault="00F912C2" w:rsidP="007B0F00">
      <w:pPr>
        <w:ind w:firstLine="540"/>
      </w:pPr>
    </w:p>
    <w:p w:rsidR="007B0F00" w:rsidRPr="00C13F89" w:rsidRDefault="007B0F00" w:rsidP="007B0F00">
      <w:pPr>
        <w:ind w:firstLine="540"/>
      </w:pPr>
      <w:r w:rsidRPr="00C13F89">
        <w:t>Парламент принимает настоящий органический закон.</w:t>
      </w:r>
    </w:p>
    <w:p w:rsidR="007B0F00" w:rsidRPr="00C13F89" w:rsidRDefault="007B0F00" w:rsidP="007B0F00">
      <w:pPr>
        <w:ind w:firstLine="540"/>
        <w:rPr>
          <w:b/>
        </w:rPr>
      </w:pPr>
    </w:p>
    <w:p w:rsidR="007B0F00" w:rsidRPr="00C13F89" w:rsidRDefault="007B0F00" w:rsidP="007B0F00">
      <w:pPr>
        <w:pStyle w:val="1"/>
        <w:ind w:firstLine="540"/>
        <w:rPr>
          <w:bCs w:val="0"/>
          <w:szCs w:val="28"/>
        </w:rPr>
      </w:pPr>
      <w:r w:rsidRPr="00C13F89">
        <w:t xml:space="preserve">В Закон </w:t>
      </w:r>
      <w:r w:rsidR="00F912C2" w:rsidRPr="00C13F89">
        <w:t xml:space="preserve">№ 54 </w:t>
      </w:r>
      <w:r w:rsidR="00F912C2" w:rsidRPr="00C13F89">
        <w:rPr>
          <w:bCs w:val="0"/>
        </w:rPr>
        <w:t>от 31 марта 2011 года</w:t>
      </w:r>
      <w:r w:rsidR="00F912C2" w:rsidRPr="00C13F89">
        <w:t xml:space="preserve"> </w:t>
      </w:r>
      <w:r w:rsidRPr="00C13F89">
        <w:t xml:space="preserve">о бюджете государственного социального страхования на 2011 год (Официальный монитор Республики Молдова, </w:t>
      </w:r>
      <w:smartTag w:uri="urn:schemas-microsoft-com:office:smarttags" w:element="metricconverter">
        <w:smartTagPr>
          <w:attr w:name="ProductID" w:val="2011 г"/>
        </w:smartTagPr>
        <w:r w:rsidRPr="00C13F89">
          <w:t>2011 г</w:t>
        </w:r>
      </w:smartTag>
      <w:r w:rsidRPr="00C13F89">
        <w:t xml:space="preserve">., </w:t>
      </w:r>
      <w:r w:rsidRPr="00C13F89">
        <w:rPr>
          <w:szCs w:val="28"/>
        </w:rPr>
        <w:t>№ 63-64</w:t>
      </w:r>
      <w:r w:rsidRPr="00C13F89">
        <w:t>, ст. 153), внести следующие изменения и дополнения:</w:t>
      </w:r>
    </w:p>
    <w:p w:rsidR="007B0F00" w:rsidRDefault="007B0F00" w:rsidP="007B0F00">
      <w:pPr>
        <w:ind w:firstLine="540"/>
      </w:pPr>
    </w:p>
    <w:p w:rsidR="007B0F00" w:rsidRPr="004D7F5D" w:rsidRDefault="007B0F00" w:rsidP="007B0F00">
      <w:pPr>
        <w:ind w:firstLine="540"/>
        <w:rPr>
          <w:szCs w:val="28"/>
          <w:lang w:val="ru-MO"/>
        </w:rPr>
      </w:pPr>
      <w:r w:rsidRPr="004D7F5D">
        <w:rPr>
          <w:szCs w:val="28"/>
        </w:rPr>
        <w:t xml:space="preserve">1. В </w:t>
      </w:r>
      <w:r w:rsidR="00F912C2">
        <w:rPr>
          <w:szCs w:val="28"/>
        </w:rPr>
        <w:t>статье</w:t>
      </w:r>
      <w:r w:rsidRPr="004D7F5D">
        <w:rPr>
          <w:szCs w:val="28"/>
          <w:lang w:val="ru-MO"/>
        </w:rPr>
        <w:t xml:space="preserve"> 1 цифры «9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162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420,5» и «9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343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187,0» заменить цифрами «9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122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778,7» и соответственно «9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303</w:t>
      </w:r>
      <w:r w:rsidR="00F912C2">
        <w:rPr>
          <w:szCs w:val="28"/>
          <w:lang w:val="ru-MO"/>
        </w:rPr>
        <w:t> </w:t>
      </w:r>
      <w:r w:rsidRPr="004D7F5D">
        <w:rPr>
          <w:szCs w:val="28"/>
          <w:lang w:val="ru-MO"/>
        </w:rPr>
        <w:t>545,2».</w:t>
      </w:r>
    </w:p>
    <w:p w:rsidR="007B0F00" w:rsidRPr="00F912C2" w:rsidRDefault="007B0F00" w:rsidP="007B0F00">
      <w:pPr>
        <w:pStyle w:val="31"/>
        <w:ind w:firstLine="540"/>
        <w:rPr>
          <w:lang w:val="ru-MO"/>
        </w:rPr>
      </w:pPr>
    </w:p>
    <w:p w:rsidR="007B0F00" w:rsidRPr="007B0F00" w:rsidRDefault="007B0F00" w:rsidP="007B0F00">
      <w:pPr>
        <w:pStyle w:val="31"/>
        <w:ind w:firstLine="540"/>
        <w:rPr>
          <w:color w:val="3366FF"/>
          <w:lang w:val="ru-RU"/>
        </w:rPr>
      </w:pPr>
      <w:r w:rsidRPr="005C5C40">
        <w:rPr>
          <w:lang w:val="ru-RU"/>
        </w:rPr>
        <w:t xml:space="preserve">2. </w:t>
      </w:r>
      <w:r w:rsidRPr="00433409">
        <w:rPr>
          <w:lang w:val="ru-RU"/>
        </w:rPr>
        <w:t>Статья 13:</w:t>
      </w:r>
    </w:p>
    <w:p w:rsidR="007B0F00" w:rsidRDefault="007B0F00" w:rsidP="007B0F00">
      <w:pPr>
        <w:pStyle w:val="a7"/>
        <w:rPr>
          <w:sz w:val="28"/>
          <w:szCs w:val="28"/>
          <w:lang w:val="ru-RU"/>
        </w:rPr>
      </w:pPr>
      <w:r w:rsidRPr="007A66C5">
        <w:rPr>
          <w:sz w:val="28"/>
          <w:szCs w:val="28"/>
          <w:lang w:val="ru-RU"/>
        </w:rPr>
        <w:t xml:space="preserve">Часть (2) </w:t>
      </w:r>
      <w:r>
        <w:rPr>
          <w:sz w:val="28"/>
          <w:szCs w:val="28"/>
          <w:lang w:val="ru-RU"/>
        </w:rPr>
        <w:t>изложить в следующей редакции:</w:t>
      </w:r>
    </w:p>
    <w:p w:rsidR="007B0F00" w:rsidRPr="005F6719" w:rsidRDefault="007B0F00" w:rsidP="007B0F00">
      <w:pPr>
        <w:pStyle w:val="a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«(2) </w:t>
      </w:r>
      <w:r w:rsidRPr="007A66C5">
        <w:rPr>
          <w:sz w:val="28"/>
          <w:szCs w:val="28"/>
          <w:lang w:val="ru-RU"/>
        </w:rPr>
        <w:t>Пособия по временной</w:t>
      </w:r>
      <w:r w:rsidRPr="00A731E9">
        <w:rPr>
          <w:sz w:val="28"/>
          <w:szCs w:val="28"/>
          <w:lang w:val="ru-RU"/>
        </w:rPr>
        <w:t xml:space="preserve"> нетрудоспособности, пособия по материнству лицам, работающим по индивидуальному трудовому договору, и пособия по материнству супругам, находящимся на иждивении работающих супругов, исчисляются и выплачиваются по месту основной работы  согласно  Закону №289-</w:t>
      </w:r>
      <w:r w:rsidRPr="00A731E9">
        <w:rPr>
          <w:sz w:val="28"/>
          <w:szCs w:val="28"/>
        </w:rPr>
        <w:t xml:space="preserve">XV </w:t>
      </w:r>
      <w:r w:rsidRPr="00A731E9">
        <w:rPr>
          <w:sz w:val="28"/>
          <w:szCs w:val="28"/>
          <w:lang w:val="ru-RU"/>
        </w:rPr>
        <w:t>от 22 июля 2004 г</w:t>
      </w:r>
      <w:r w:rsidR="00F912C2">
        <w:rPr>
          <w:sz w:val="28"/>
          <w:szCs w:val="28"/>
          <w:lang w:val="ru-RU"/>
        </w:rPr>
        <w:t>ода</w:t>
      </w:r>
      <w:r w:rsidRPr="00A731E9">
        <w:rPr>
          <w:sz w:val="28"/>
          <w:szCs w:val="28"/>
          <w:lang w:val="ru-RU"/>
        </w:rPr>
        <w:t xml:space="preserve"> </w:t>
      </w:r>
      <w:r w:rsidR="00F912C2">
        <w:rPr>
          <w:sz w:val="28"/>
          <w:szCs w:val="28"/>
          <w:lang w:val="ru-RU"/>
        </w:rPr>
        <w:t>о</w:t>
      </w:r>
      <w:r w:rsidRPr="00A731E9">
        <w:rPr>
          <w:sz w:val="28"/>
          <w:szCs w:val="28"/>
          <w:lang w:val="ru-RU"/>
        </w:rPr>
        <w:t xml:space="preserve"> пособиях по временной нетрудоспособности и других пособиях государственного социального страхования</w:t>
      </w:r>
      <w:r w:rsidR="00D225FF">
        <w:rPr>
          <w:sz w:val="28"/>
          <w:szCs w:val="28"/>
          <w:lang w:val="ru-RU"/>
        </w:rPr>
        <w:t>»</w:t>
      </w:r>
      <w:r w:rsidR="00F912C2">
        <w:rPr>
          <w:sz w:val="28"/>
          <w:szCs w:val="28"/>
          <w:lang w:val="ru-RU"/>
        </w:rPr>
        <w:t>;</w:t>
      </w:r>
    </w:p>
    <w:p w:rsidR="007B0F00" w:rsidRPr="00095A50" w:rsidRDefault="007B0F00" w:rsidP="007B0F00">
      <w:pPr>
        <w:pStyle w:val="a7"/>
        <w:rPr>
          <w:sz w:val="12"/>
          <w:szCs w:val="12"/>
          <w:lang w:val="ru-RU"/>
        </w:rPr>
      </w:pPr>
    </w:p>
    <w:p w:rsidR="007B0F00" w:rsidRDefault="007B0F00" w:rsidP="007B0F00">
      <w:pPr>
        <w:pStyle w:val="a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дополнить частью </w:t>
      </w:r>
      <w:r w:rsidRPr="00A731E9">
        <w:rPr>
          <w:sz w:val="28"/>
          <w:szCs w:val="28"/>
          <w:lang w:val="ru-RU"/>
        </w:rPr>
        <w:t>(</w:t>
      </w:r>
      <w:r>
        <w:rPr>
          <w:sz w:val="28"/>
          <w:szCs w:val="28"/>
          <w:lang w:val="ru-RU"/>
        </w:rPr>
        <w:t>2</w:t>
      </w:r>
      <w:r w:rsidRPr="004D7F5D">
        <w:rPr>
          <w:sz w:val="28"/>
          <w:szCs w:val="28"/>
          <w:vertAlign w:val="superscript"/>
          <w:lang w:val="ru-RU"/>
        </w:rPr>
        <w:t>1</w:t>
      </w:r>
      <w:r w:rsidRPr="00A731E9">
        <w:rPr>
          <w:sz w:val="28"/>
          <w:szCs w:val="28"/>
          <w:lang w:val="ru-RU"/>
        </w:rPr>
        <w:t xml:space="preserve">) </w:t>
      </w:r>
      <w:r w:rsidRPr="007A66C5">
        <w:rPr>
          <w:sz w:val="28"/>
          <w:szCs w:val="28"/>
          <w:lang w:val="ru-RU"/>
        </w:rPr>
        <w:t>следующе</w:t>
      </w:r>
      <w:r w:rsidR="00F912C2">
        <w:rPr>
          <w:sz w:val="28"/>
          <w:szCs w:val="28"/>
          <w:lang w:val="ru-RU"/>
        </w:rPr>
        <w:t>го</w:t>
      </w:r>
      <w:r w:rsidRPr="007A66C5">
        <w:rPr>
          <w:sz w:val="28"/>
          <w:szCs w:val="28"/>
          <w:lang w:val="ru-RU"/>
        </w:rPr>
        <w:t xml:space="preserve"> </w:t>
      </w:r>
      <w:r w:rsidR="00F912C2">
        <w:rPr>
          <w:sz w:val="28"/>
          <w:szCs w:val="28"/>
          <w:lang w:val="ru-RU"/>
        </w:rPr>
        <w:t>содержания</w:t>
      </w:r>
      <w:r>
        <w:rPr>
          <w:sz w:val="28"/>
          <w:szCs w:val="28"/>
          <w:lang w:val="ru-RU"/>
        </w:rPr>
        <w:t>:</w:t>
      </w:r>
    </w:p>
    <w:p w:rsidR="007B0F00" w:rsidRPr="00A731E9" w:rsidRDefault="007B0F00" w:rsidP="007B0F00">
      <w:pPr>
        <w:pStyle w:val="a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«(2</w:t>
      </w:r>
      <w:r w:rsidRPr="004D7F5D"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) </w:t>
      </w:r>
      <w:r w:rsidRPr="00A731E9">
        <w:rPr>
          <w:sz w:val="28"/>
          <w:szCs w:val="28"/>
          <w:lang w:val="ru-RU"/>
        </w:rPr>
        <w:t xml:space="preserve">Пособия по временной </w:t>
      </w:r>
      <w:proofErr w:type="gramStart"/>
      <w:r w:rsidRPr="00A731E9">
        <w:rPr>
          <w:sz w:val="28"/>
          <w:szCs w:val="28"/>
          <w:lang w:val="ru-RU"/>
        </w:rPr>
        <w:t>нетрудоспособности, финансируемые из бюджета государственного социального страхования и пособия по материнству выплачиваются</w:t>
      </w:r>
      <w:proofErr w:type="gramEnd"/>
      <w:r w:rsidRPr="00A731E9">
        <w:rPr>
          <w:sz w:val="28"/>
          <w:szCs w:val="28"/>
          <w:lang w:val="ru-RU"/>
        </w:rPr>
        <w:t xml:space="preserve"> за счет взносов обязательного государственного социального страхования, уплачиваемых работодателем в бюджет государст</w:t>
      </w:r>
      <w:r>
        <w:rPr>
          <w:sz w:val="28"/>
          <w:szCs w:val="28"/>
          <w:lang w:val="ru-RU"/>
        </w:rPr>
        <w:t>венного социального страхования».</w:t>
      </w:r>
      <w:r w:rsidRPr="00A731E9">
        <w:rPr>
          <w:sz w:val="28"/>
          <w:szCs w:val="28"/>
          <w:lang w:val="ru-RU"/>
        </w:rPr>
        <w:t xml:space="preserve"> </w:t>
      </w:r>
    </w:p>
    <w:p w:rsidR="007B0F00" w:rsidRPr="00D40E9D" w:rsidRDefault="007B0F00" w:rsidP="007B0F00">
      <w:pPr>
        <w:pStyle w:val="31"/>
        <w:ind w:firstLine="540"/>
        <w:rPr>
          <w:lang w:val="ru-RU"/>
        </w:rPr>
      </w:pPr>
    </w:p>
    <w:p w:rsidR="007B0F00" w:rsidRPr="005C5C40" w:rsidRDefault="007B0F00" w:rsidP="007B0F00">
      <w:pPr>
        <w:pStyle w:val="31"/>
        <w:ind w:firstLine="540"/>
        <w:rPr>
          <w:lang w:val="ru-RU"/>
        </w:rPr>
      </w:pPr>
      <w:r w:rsidRPr="005C5C40">
        <w:rPr>
          <w:lang w:val="ru-RU"/>
        </w:rPr>
        <w:t>3. Приложени</w:t>
      </w:r>
      <w:r w:rsidR="00F912C2">
        <w:rPr>
          <w:lang w:val="ru-RU"/>
        </w:rPr>
        <w:t>я</w:t>
      </w:r>
      <w:r w:rsidRPr="005C5C40">
        <w:rPr>
          <w:lang w:val="ru-RU"/>
        </w:rPr>
        <w:t xml:space="preserve"> 1 и 2 </w:t>
      </w:r>
      <w:r>
        <w:rPr>
          <w:lang w:val="ru-RU"/>
        </w:rPr>
        <w:t xml:space="preserve">изложить </w:t>
      </w:r>
      <w:r w:rsidRPr="005C5C40">
        <w:rPr>
          <w:lang w:val="ru-RU"/>
        </w:rPr>
        <w:t>в следующей редакции:</w:t>
      </w:r>
    </w:p>
    <w:p w:rsidR="007B0F00" w:rsidRDefault="007B0F00" w:rsidP="007B0F00">
      <w:pPr>
        <w:pStyle w:val="1"/>
        <w:ind w:left="7068" w:firstLine="12"/>
        <w:jc w:val="left"/>
      </w:pPr>
    </w:p>
    <w:p w:rsidR="00F912C2" w:rsidRDefault="00F912C2" w:rsidP="00F912C2"/>
    <w:p w:rsidR="00F912C2" w:rsidRPr="00F912C2" w:rsidRDefault="00F912C2" w:rsidP="00F912C2"/>
    <w:p w:rsidR="007B0F00" w:rsidRPr="00472610" w:rsidRDefault="007B0F00" w:rsidP="007B0F00">
      <w:pPr>
        <w:pStyle w:val="1"/>
        <w:ind w:left="7080"/>
        <w:jc w:val="left"/>
        <w:rPr>
          <w:sz w:val="24"/>
        </w:rPr>
      </w:pPr>
      <w:r>
        <w:rPr>
          <w:sz w:val="24"/>
        </w:rPr>
        <w:lastRenderedPageBreak/>
        <w:t>«</w:t>
      </w:r>
      <w:r w:rsidRPr="00472610">
        <w:rPr>
          <w:sz w:val="24"/>
        </w:rPr>
        <w:t>Приложение 1</w:t>
      </w:r>
    </w:p>
    <w:p w:rsidR="007B0F00" w:rsidRPr="00D225FF" w:rsidRDefault="007B0F00" w:rsidP="007B0F00">
      <w:pPr>
        <w:rPr>
          <w:sz w:val="14"/>
        </w:rPr>
      </w:pPr>
    </w:p>
    <w:p w:rsidR="007B0F00" w:rsidRPr="00A42F92" w:rsidRDefault="007B0F00" w:rsidP="00A42F92">
      <w:pPr>
        <w:pStyle w:val="cb"/>
        <w:rPr>
          <w:sz w:val="25"/>
          <w:szCs w:val="25"/>
          <w:lang w:val="ru-RU"/>
        </w:rPr>
      </w:pPr>
      <w:r w:rsidRPr="00A42F92">
        <w:rPr>
          <w:sz w:val="25"/>
          <w:szCs w:val="25"/>
          <w:lang w:val="ru-RU"/>
        </w:rPr>
        <w:t xml:space="preserve">Свод доходов и расходов бюджета государственного </w:t>
      </w:r>
    </w:p>
    <w:p w:rsidR="007B0F00" w:rsidRPr="00A42F92" w:rsidRDefault="007B0F00" w:rsidP="00A42F92">
      <w:pPr>
        <w:pStyle w:val="cb"/>
        <w:rPr>
          <w:sz w:val="25"/>
          <w:szCs w:val="25"/>
          <w:lang w:val="ru-RU"/>
        </w:rPr>
      </w:pPr>
      <w:r w:rsidRPr="00A42F92">
        <w:rPr>
          <w:sz w:val="25"/>
          <w:szCs w:val="25"/>
          <w:lang w:val="ru-RU"/>
        </w:rPr>
        <w:t>социального страхования на 2011 год  </w:t>
      </w:r>
    </w:p>
    <w:p w:rsidR="007B0F00" w:rsidRPr="00472610" w:rsidRDefault="007B0F00" w:rsidP="007B0F00">
      <w:pPr>
        <w:ind w:right="-372"/>
        <w:jc w:val="right"/>
      </w:pPr>
      <w:r w:rsidRPr="00472610">
        <w:t xml:space="preserve">    </w:t>
      </w:r>
      <w:r w:rsidR="00A42F92">
        <w:t>(</w:t>
      </w:r>
      <w:r w:rsidRPr="00472610">
        <w:t>тыс</w:t>
      </w:r>
      <w:proofErr w:type="gramStart"/>
      <w:r w:rsidRPr="00472610">
        <w:t>.л</w:t>
      </w:r>
      <w:proofErr w:type="gramEnd"/>
      <w:r w:rsidRPr="00472610">
        <w:t>еев</w:t>
      </w:r>
      <w:r w:rsidR="00A42F92">
        <w:t>)</w:t>
      </w:r>
    </w:p>
    <w:tbl>
      <w:tblPr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21"/>
        <w:gridCol w:w="1476"/>
      </w:tblGrid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ДОХОДЫ, ВСЕГО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9 122 778,7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I. Собственные доходы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6 580 386,8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1. Текущие доходы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6 578 686,8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1.1. Взносы обязательного государственного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6 576 966,8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Взносы обязательного государственного социального страхования, перечисленные работодателями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5 150 892,6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Индивидуальные взносы обязательного государственного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1 386 674,2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Индивидуальные взносы обязательного государственного социального страхования, перечисленные физическими лицами – собственниками сельскохозяйственных земель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5 600,0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Индивидуальные взносы государственного социального страхования, перечисленные физическими лицами, заключившими индивидуальный договор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5 468,4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Взносы обязательного государственного социального страхования, перечисленные обладателями предпринимательского патента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28 331,6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1.2. Прочие доходы от предпринимательской деятельности и собственности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1 000,0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Проценты на остатки денежных средств бюджета государственного социального страхования на текущих счетах в банковских учреждениях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1 000,0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1.3. Административные штрафы и санкции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720,0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 xml:space="preserve">Штрафы по платежам в бюджет </w:t>
            </w:r>
            <w:proofErr w:type="gramStart"/>
            <w:r w:rsidRPr="00F912C2">
              <w:rPr>
                <w:sz w:val="25"/>
                <w:szCs w:val="25"/>
              </w:rPr>
              <w:t>государственного</w:t>
            </w:r>
            <w:proofErr w:type="gramEnd"/>
            <w:r w:rsidRPr="00F912C2">
              <w:rPr>
                <w:sz w:val="25"/>
                <w:szCs w:val="25"/>
              </w:rPr>
              <w:t xml:space="preserve"> социального</w:t>
            </w:r>
          </w:p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720,0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2. Прочие доходы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1 700,0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II. Трансферты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2 542 391,9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Трансферты из государственного бюджета бюджету государственного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2 542 391,9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Трансферты из государственного бюджета бюджету государственного социального страхования для социальных выплат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1 700 615,3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Компенсация разницы в тарифах обязательного государственного социального страхования в сфере сельскохозяйственного производства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34 211,3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Возврат списанных сумм взносов обязательного государственного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865,3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Трансферты из государственного бюджета для покрытия дефицита бюджета государственного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806 700,0</w:t>
            </w:r>
          </w:p>
        </w:tc>
      </w:tr>
      <w:tr w:rsidR="007B0F00" w:rsidRPr="00F912C2">
        <w:tc>
          <w:tcPr>
            <w:tcW w:w="9797" w:type="dxa"/>
            <w:gridSpan w:val="2"/>
            <w:vAlign w:val="bottom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РАСХОДЫ, ВСЕГО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9 303 545,2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A. Выплаты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7 602 929,9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1. Пенсии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6 339 628,2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по возрасту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4 944 148,0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по инвалидности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1 105 014,6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по случаю потери кормильца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113 763,1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за выслугу лет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36 851,5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lastRenderedPageBreak/>
              <w:t>Пенсии депутатам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9 280,4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членам Правительства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4 137,3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государственным служащим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98 342,6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местным выборным лицам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9 241,3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сотрудникам таможенных органов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394,7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Пенсии прокурорам и судьям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12 850,4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Остаточная сумма после частичной выплаты пенсий пенсионерам, содержащимся в учреждениях опеки и попечительства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5 604,3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2. Пособия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1 069 857,4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Единовременное пособие при рождении ребенка, для застрахованных лиц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27 060,6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Ежемесячное пособие по воспитанию ребенка до достижения им возраста трех лет, для застрахованных лиц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323 815,5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по временной нетрудоспособности в связи с производственными травмами или профессиональными заболеваниями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897,3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по временной нетрудоспособности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429 259,2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по материнству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197 720,9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по инвалидности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3 138,2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в случае смерти в результате несчастного случая на производстве или профессионального заболевания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386,8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на погребение, для получателей пенсий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30 154,0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 xml:space="preserve">Пособия на погребение, для </w:t>
            </w:r>
            <w:proofErr w:type="gramStart"/>
            <w:r w:rsidRPr="00F912C2">
              <w:rPr>
                <w:sz w:val="25"/>
                <w:szCs w:val="25"/>
              </w:rPr>
              <w:t>работающих</w:t>
            </w:r>
            <w:proofErr w:type="gramEnd"/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4 471,0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Пособия на погребение, для безработных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Пособие по безработице и социальные выплаты безработным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52 953,9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b/>
                <w:bCs/>
                <w:i/>
                <w:iCs/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3. Другие выплаты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10 000,0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Расходы на оздоровление застрахованных лиц посредством санаторно-курортного лечения и реабилитации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10 000,0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4. Затраты на организацию и функционирование государственной системы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183 944,3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Расходы на выдачу пенсий, пособий и компенсаций, в том числе посредством почтовых переводов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53720,6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Расходы на банковское обслуживание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12 609,7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Расходы на развитие и ведение Государственного регистра индивидуального учета в государственной системе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10 469,1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Затраты на содержание Национальной кассы социального страхования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107 144,9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pStyle w:val="a7"/>
              <w:ind w:firstLine="0"/>
              <w:rPr>
                <w:sz w:val="25"/>
                <w:szCs w:val="25"/>
                <w:lang w:val="ru-RU"/>
              </w:rPr>
            </w:pPr>
            <w:r w:rsidRPr="00F912C2">
              <w:rPr>
                <w:i/>
                <w:iCs/>
                <w:sz w:val="25"/>
                <w:szCs w:val="25"/>
                <w:lang w:val="ru-RU"/>
              </w:rPr>
              <w:t xml:space="preserve">в том числе капитальные вложения 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1 054,9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5. Чистое кредитование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-500,0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Регрессные и капитализированные повременные платежи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-4 100,0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Возврат в государственный бюджет средств, не использованных в предыдущие годы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3 276,3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Возвраты индивидуальных взносов обязательного государственного социального страхования застрахованным лицам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sz w:val="25"/>
                <w:szCs w:val="25"/>
              </w:rPr>
              <w:t>323,7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B. Выплаты социального обеспечения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i/>
                <w:iCs/>
                <w:sz w:val="25"/>
                <w:szCs w:val="25"/>
              </w:rPr>
              <w:t>1 700 615,3</w:t>
            </w:r>
          </w:p>
        </w:tc>
      </w:tr>
      <w:tr w:rsidR="007B0F00" w:rsidRPr="00F912C2">
        <w:tc>
          <w:tcPr>
            <w:tcW w:w="9797" w:type="dxa"/>
            <w:gridSpan w:val="2"/>
            <w:vAlign w:val="bottom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ДЕФИЦИТ</w:t>
            </w:r>
            <w:proofErr w:type="gramStart"/>
            <w:r w:rsidRPr="00F912C2">
              <w:rPr>
                <w:b/>
                <w:bCs/>
                <w:sz w:val="25"/>
                <w:szCs w:val="25"/>
              </w:rPr>
              <w:t xml:space="preserve"> (–); </w:t>
            </w:r>
            <w:proofErr w:type="gramEnd"/>
            <w:r w:rsidRPr="00F912C2">
              <w:rPr>
                <w:b/>
                <w:bCs/>
                <w:sz w:val="25"/>
                <w:szCs w:val="25"/>
              </w:rPr>
              <w:t>ОСТАТОК (+)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-180 766,5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Источники финансирования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sz w:val="25"/>
                <w:szCs w:val="25"/>
              </w:rPr>
              <w:t>180 766,5</w:t>
            </w:r>
          </w:p>
        </w:tc>
      </w:tr>
      <w:tr w:rsidR="007B0F00" w:rsidRPr="00F912C2">
        <w:tc>
          <w:tcPr>
            <w:tcW w:w="8321" w:type="dxa"/>
          </w:tcPr>
          <w:p w:rsidR="007B0F00" w:rsidRPr="00F912C2" w:rsidRDefault="007B0F00" w:rsidP="0052650B">
            <w:pPr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Изменение остатков на счетах</w:t>
            </w:r>
          </w:p>
        </w:tc>
        <w:tc>
          <w:tcPr>
            <w:tcW w:w="1476" w:type="dxa"/>
          </w:tcPr>
          <w:p w:rsidR="007B0F00" w:rsidRPr="00F912C2" w:rsidRDefault="007B0F00" w:rsidP="0052650B">
            <w:pPr>
              <w:jc w:val="right"/>
              <w:rPr>
                <w:sz w:val="25"/>
                <w:szCs w:val="25"/>
              </w:rPr>
            </w:pPr>
            <w:r w:rsidRPr="00F912C2">
              <w:rPr>
                <w:b/>
                <w:bCs/>
                <w:i/>
                <w:iCs/>
                <w:sz w:val="25"/>
                <w:szCs w:val="25"/>
              </w:rPr>
              <w:t>180 766,5</w:t>
            </w:r>
          </w:p>
        </w:tc>
      </w:tr>
    </w:tbl>
    <w:p w:rsidR="007B0F00" w:rsidRPr="00235E98" w:rsidRDefault="007B0F00" w:rsidP="007B0F00">
      <w:pPr>
        <w:pStyle w:val="rg"/>
        <w:rPr>
          <w:lang w:val="ru-RU"/>
        </w:rPr>
      </w:pPr>
      <w:r w:rsidRPr="00235E98">
        <w:rPr>
          <w:lang w:val="ru-RU"/>
        </w:rPr>
        <w:lastRenderedPageBreak/>
        <w:t xml:space="preserve">Приложение 2 </w:t>
      </w:r>
    </w:p>
    <w:p w:rsidR="007B0F00" w:rsidRPr="00235E98" w:rsidRDefault="007B0F00" w:rsidP="007B0F00">
      <w:pPr>
        <w:pStyle w:val="a7"/>
        <w:rPr>
          <w:lang w:val="ru-RU"/>
        </w:rPr>
      </w:pPr>
      <w:r w:rsidRPr="00235E98">
        <w:rPr>
          <w:lang w:val="ru-RU"/>
        </w:rPr>
        <w:t xml:space="preserve">  </w:t>
      </w:r>
    </w:p>
    <w:p w:rsidR="007B0F00" w:rsidRPr="00235E98" w:rsidRDefault="007B0F00" w:rsidP="007B0F00">
      <w:pPr>
        <w:pStyle w:val="cb"/>
        <w:rPr>
          <w:lang w:val="ru-RU"/>
        </w:rPr>
      </w:pPr>
      <w:r w:rsidRPr="00235E98">
        <w:rPr>
          <w:lang w:val="ru-RU"/>
        </w:rPr>
        <w:t xml:space="preserve">Перечень программ, </w:t>
      </w:r>
    </w:p>
    <w:p w:rsidR="007B0F00" w:rsidRPr="00235E98" w:rsidRDefault="007B0F00" w:rsidP="007B0F00">
      <w:pPr>
        <w:pStyle w:val="cb"/>
        <w:rPr>
          <w:lang w:val="ru-RU"/>
        </w:rPr>
      </w:pPr>
      <w:proofErr w:type="gramStart"/>
      <w:r w:rsidRPr="00235E98">
        <w:rPr>
          <w:lang w:val="ru-RU"/>
        </w:rPr>
        <w:t>включенных</w:t>
      </w:r>
      <w:proofErr w:type="gramEnd"/>
      <w:r w:rsidRPr="00235E98">
        <w:rPr>
          <w:lang w:val="ru-RU"/>
        </w:rPr>
        <w:t xml:space="preserve"> в бюджет государственного </w:t>
      </w:r>
    </w:p>
    <w:p w:rsidR="007B0F00" w:rsidRPr="00235E98" w:rsidRDefault="007B0F00" w:rsidP="007B0F00">
      <w:pPr>
        <w:pStyle w:val="cb"/>
        <w:rPr>
          <w:lang w:val="ru-RU"/>
        </w:rPr>
      </w:pPr>
      <w:r w:rsidRPr="00235E98">
        <w:rPr>
          <w:lang w:val="ru-RU"/>
        </w:rPr>
        <w:t xml:space="preserve">социального страхования на 2011 год </w:t>
      </w:r>
    </w:p>
    <w:p w:rsidR="007B0F00" w:rsidRPr="00235E98" w:rsidRDefault="007B0F00" w:rsidP="007B0F00">
      <w:pPr>
        <w:pStyle w:val="a7"/>
        <w:rPr>
          <w:lang w:val="ru-RU"/>
        </w:rPr>
      </w:pPr>
      <w:r w:rsidRPr="00235E98">
        <w:rPr>
          <w:lang w:val="ru-RU"/>
        </w:rPr>
        <w:t> </w:t>
      </w:r>
    </w:p>
    <w:p w:rsidR="007B0F00" w:rsidRPr="00235E98" w:rsidRDefault="007B0F00" w:rsidP="007B0F00">
      <w:pPr>
        <w:tabs>
          <w:tab w:val="left" w:pos="7371"/>
          <w:tab w:val="left" w:pos="7655"/>
          <w:tab w:val="left" w:pos="8222"/>
          <w:tab w:val="left" w:pos="8505"/>
        </w:tabs>
        <w:jc w:val="right"/>
      </w:pPr>
      <w:r w:rsidRPr="00235E98">
        <w:t xml:space="preserve">     </w:t>
      </w:r>
      <w:r w:rsidR="00A42F92">
        <w:t>(</w:t>
      </w:r>
      <w:r w:rsidRPr="00235E98">
        <w:t>тыс</w:t>
      </w:r>
      <w:proofErr w:type="gramStart"/>
      <w:r w:rsidRPr="00235E98">
        <w:t>.л</w:t>
      </w:r>
      <w:proofErr w:type="gramEnd"/>
      <w:r w:rsidRPr="00235E98">
        <w:t>еев</w:t>
      </w:r>
      <w:r w:rsidR="00A42F92">
        <w:t>)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3115"/>
        <w:gridCol w:w="1563"/>
        <w:gridCol w:w="1701"/>
        <w:gridCol w:w="1417"/>
      </w:tblGrid>
      <w:tr w:rsidR="007B0F00" w:rsidRPr="00A42F92">
        <w:trPr>
          <w:trHeight w:val="556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r w:rsidRPr="00A42F92">
              <w:rPr>
                <w:b/>
                <w:sz w:val="24"/>
                <w:szCs w:val="24"/>
              </w:rPr>
              <w:t>Программа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r w:rsidRPr="00A42F92">
              <w:rPr>
                <w:b/>
                <w:sz w:val="24"/>
                <w:szCs w:val="24"/>
              </w:rPr>
              <w:t>Цель программы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r w:rsidRPr="00A42F92">
              <w:rPr>
                <w:b/>
                <w:sz w:val="24"/>
                <w:szCs w:val="24"/>
              </w:rPr>
              <w:t xml:space="preserve">Стоимость </w:t>
            </w:r>
            <w:r w:rsidRPr="00A42F92">
              <w:rPr>
                <w:b/>
                <w:sz w:val="24"/>
                <w:szCs w:val="24"/>
              </w:rPr>
              <w:br/>
              <w:t>программы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r w:rsidRPr="00A42F92">
              <w:rPr>
                <w:b/>
                <w:sz w:val="24"/>
                <w:szCs w:val="24"/>
              </w:rPr>
              <w:t xml:space="preserve">Источники </w:t>
            </w:r>
          </w:p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r w:rsidRPr="00A42F92">
              <w:rPr>
                <w:b/>
                <w:sz w:val="24"/>
                <w:szCs w:val="24"/>
              </w:rPr>
              <w:t>финансирования</w:t>
            </w:r>
          </w:p>
        </w:tc>
      </w:tr>
      <w:tr w:rsidR="007B0F00" w:rsidRPr="00A42F92">
        <w:trPr>
          <w:trHeight w:val="144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b/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r w:rsidRPr="00A42F92">
              <w:rPr>
                <w:b/>
                <w:sz w:val="24"/>
                <w:szCs w:val="24"/>
              </w:rPr>
              <w:t xml:space="preserve">бюджет </w:t>
            </w:r>
            <w:r w:rsidRPr="00A42F92">
              <w:rPr>
                <w:b/>
                <w:sz w:val="24"/>
                <w:szCs w:val="24"/>
              </w:rPr>
              <w:br/>
            </w:r>
            <w:proofErr w:type="spellStart"/>
            <w:r w:rsidRPr="00A42F92">
              <w:rPr>
                <w:b/>
                <w:sz w:val="24"/>
                <w:szCs w:val="24"/>
              </w:rPr>
              <w:t>государс</w:t>
            </w:r>
            <w:proofErr w:type="gramStart"/>
            <w:r w:rsidRPr="00A42F92">
              <w:rPr>
                <w:b/>
                <w:sz w:val="24"/>
                <w:szCs w:val="24"/>
              </w:rPr>
              <w:t>т</w:t>
            </w:r>
            <w:proofErr w:type="spellEnd"/>
            <w:r w:rsidRPr="00A42F92">
              <w:rPr>
                <w:b/>
                <w:sz w:val="24"/>
                <w:szCs w:val="24"/>
              </w:rPr>
              <w:t>-</w:t>
            </w:r>
            <w:proofErr w:type="gramEnd"/>
            <w:r w:rsidRPr="00A42F92">
              <w:rPr>
                <w:b/>
                <w:sz w:val="24"/>
                <w:szCs w:val="24"/>
              </w:rPr>
              <w:br/>
              <w:t xml:space="preserve">венного </w:t>
            </w:r>
            <w:r w:rsidRPr="00A42F92">
              <w:rPr>
                <w:b/>
                <w:sz w:val="24"/>
                <w:szCs w:val="24"/>
              </w:rPr>
              <w:br/>
              <w:t xml:space="preserve">социального </w:t>
            </w:r>
            <w:r w:rsidRPr="00A42F92">
              <w:rPr>
                <w:b/>
                <w:sz w:val="24"/>
                <w:szCs w:val="24"/>
              </w:rPr>
              <w:br/>
              <w:t>страхования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42F92">
              <w:rPr>
                <w:b/>
                <w:sz w:val="24"/>
                <w:szCs w:val="24"/>
              </w:rPr>
              <w:t>государс</w:t>
            </w:r>
            <w:proofErr w:type="gramStart"/>
            <w:r w:rsidRPr="00A42F92">
              <w:rPr>
                <w:b/>
                <w:sz w:val="24"/>
                <w:szCs w:val="24"/>
              </w:rPr>
              <w:t>т</w:t>
            </w:r>
            <w:proofErr w:type="spellEnd"/>
            <w:r w:rsidRPr="00A42F92">
              <w:rPr>
                <w:b/>
                <w:sz w:val="24"/>
                <w:szCs w:val="24"/>
              </w:rPr>
              <w:t>-</w:t>
            </w:r>
            <w:proofErr w:type="gramEnd"/>
            <w:r w:rsidRPr="00A42F92">
              <w:rPr>
                <w:b/>
                <w:sz w:val="24"/>
                <w:szCs w:val="24"/>
              </w:rPr>
              <w:br/>
              <w:t xml:space="preserve">венный </w:t>
            </w:r>
            <w:r w:rsidRPr="00A42F92">
              <w:rPr>
                <w:b/>
                <w:sz w:val="24"/>
                <w:szCs w:val="24"/>
              </w:rPr>
              <w:br/>
              <w:t>бюджет</w:t>
            </w:r>
          </w:p>
        </w:tc>
      </w:tr>
      <w:tr w:rsidR="007B0F00" w:rsidRPr="00A42F92">
        <w:trPr>
          <w:trHeight w:val="82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02. Деятельность по поддержанию системы социальной защиты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Управление бюджетом гос</w:t>
            </w:r>
            <w:r w:rsidRPr="00A42F92">
              <w:rPr>
                <w:sz w:val="24"/>
                <w:szCs w:val="24"/>
              </w:rPr>
              <w:t>у</w:t>
            </w:r>
            <w:r w:rsidRPr="00A42F92">
              <w:rPr>
                <w:sz w:val="24"/>
                <w:szCs w:val="24"/>
              </w:rPr>
              <w:t>дарственного социального страхования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201068,0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183944,3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17123,7</w:t>
            </w:r>
          </w:p>
        </w:tc>
      </w:tr>
      <w:tr w:rsidR="007B0F00" w:rsidRPr="00A42F92">
        <w:trPr>
          <w:trHeight w:val="1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03. Защита в случае заболевания или време</w:t>
            </w:r>
            <w:r w:rsidRPr="00A42F92">
              <w:rPr>
                <w:sz w:val="24"/>
                <w:szCs w:val="24"/>
              </w:rPr>
              <w:t>н</w:t>
            </w:r>
            <w:r w:rsidRPr="00A42F92">
              <w:rPr>
                <w:sz w:val="24"/>
                <w:szCs w:val="24"/>
              </w:rPr>
              <w:t>ной нетрудоспособности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Возмещение неполученного дохода в связи с временной нетрудоспособностью, инв</w:t>
            </w:r>
            <w:r w:rsidRPr="00A42F92">
              <w:rPr>
                <w:sz w:val="24"/>
                <w:szCs w:val="24"/>
              </w:rPr>
              <w:t>а</w:t>
            </w:r>
            <w:r w:rsidRPr="00A42F92">
              <w:rPr>
                <w:sz w:val="24"/>
                <w:szCs w:val="24"/>
              </w:rPr>
              <w:t>лидностью, несчастными случаями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1737230,2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1538309,3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198920,9</w:t>
            </w:r>
          </w:p>
        </w:tc>
      </w:tr>
      <w:tr w:rsidR="007B0F00" w:rsidRPr="00A42F92">
        <w:trPr>
          <w:trHeight w:val="82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04. Социальная защ</w:t>
            </w:r>
            <w:r w:rsidRPr="00A42F92">
              <w:rPr>
                <w:sz w:val="24"/>
                <w:szCs w:val="24"/>
              </w:rPr>
              <w:t>и</w:t>
            </w:r>
            <w:r w:rsidRPr="00A42F92">
              <w:rPr>
                <w:sz w:val="24"/>
                <w:szCs w:val="24"/>
              </w:rPr>
              <w:t>та по старости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Возмещение неполученного дохода в связи с достижен</w:t>
            </w:r>
            <w:r w:rsidRPr="00A42F92">
              <w:rPr>
                <w:sz w:val="24"/>
                <w:szCs w:val="24"/>
              </w:rPr>
              <w:t>и</w:t>
            </w:r>
            <w:r w:rsidRPr="00A42F92">
              <w:rPr>
                <w:sz w:val="24"/>
                <w:szCs w:val="24"/>
              </w:rPr>
              <w:t>ем пенсионного возраста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5307130,2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5120850,5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186279,7</w:t>
            </w:r>
          </w:p>
        </w:tc>
      </w:tr>
      <w:tr w:rsidR="007B0F00" w:rsidRPr="00A42F92">
        <w:trPr>
          <w:trHeight w:val="82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05. Защита в случае потери кормильца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Оказание социальной защ</w:t>
            </w:r>
            <w:r w:rsidRPr="00A42F92">
              <w:rPr>
                <w:sz w:val="24"/>
                <w:szCs w:val="24"/>
              </w:rPr>
              <w:t>и</w:t>
            </w:r>
            <w:r w:rsidRPr="00A42F92">
              <w:rPr>
                <w:sz w:val="24"/>
                <w:szCs w:val="24"/>
              </w:rPr>
              <w:t>ты наследникам в случае п</w:t>
            </w:r>
            <w:r w:rsidRPr="00A42F92">
              <w:rPr>
                <w:sz w:val="24"/>
                <w:szCs w:val="24"/>
              </w:rPr>
              <w:t>о</w:t>
            </w:r>
            <w:r w:rsidRPr="00A42F92">
              <w:rPr>
                <w:sz w:val="24"/>
                <w:szCs w:val="24"/>
              </w:rPr>
              <w:t>тери кормильца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152681,4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148774,9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3906,5</w:t>
            </w:r>
          </w:p>
        </w:tc>
      </w:tr>
      <w:tr w:rsidR="007B0F00" w:rsidRPr="00A42F92">
        <w:trPr>
          <w:trHeight w:val="55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06. Защита семьи и ребенка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Финансовая поддержка с</w:t>
            </w:r>
            <w:r w:rsidRPr="00A42F92">
              <w:rPr>
                <w:sz w:val="24"/>
                <w:szCs w:val="24"/>
              </w:rPr>
              <w:t>е</w:t>
            </w:r>
            <w:r w:rsidRPr="00A42F92">
              <w:rPr>
                <w:sz w:val="24"/>
                <w:szCs w:val="24"/>
              </w:rPr>
              <w:t>мей с детьми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761482,3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548597,0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212885,3</w:t>
            </w:r>
          </w:p>
        </w:tc>
      </w:tr>
      <w:tr w:rsidR="007B0F00" w:rsidRPr="00A42F92">
        <w:trPr>
          <w:trHeight w:val="82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08. Занятость насел</w:t>
            </w:r>
            <w:r w:rsidRPr="00A42F92">
              <w:rPr>
                <w:sz w:val="24"/>
                <w:szCs w:val="24"/>
              </w:rPr>
              <w:t>е</w:t>
            </w:r>
            <w:r w:rsidRPr="00A42F92">
              <w:rPr>
                <w:sz w:val="24"/>
                <w:szCs w:val="24"/>
              </w:rPr>
              <w:t>ния и защита в случае безработицы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Финансовая поддержка бе</w:t>
            </w:r>
            <w:r w:rsidRPr="00A42F92">
              <w:rPr>
                <w:sz w:val="24"/>
                <w:szCs w:val="24"/>
              </w:rPr>
              <w:t>з</w:t>
            </w:r>
            <w:r w:rsidRPr="00A42F92">
              <w:rPr>
                <w:sz w:val="24"/>
                <w:szCs w:val="24"/>
              </w:rPr>
              <w:t>работных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52953,9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52953,9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 </w:t>
            </w:r>
          </w:p>
        </w:tc>
      </w:tr>
      <w:tr w:rsidR="007B0F00" w:rsidRPr="00A42F92">
        <w:trPr>
          <w:trHeight w:val="11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10. Защита от искл</w:t>
            </w:r>
            <w:r w:rsidRPr="00A42F92">
              <w:rPr>
                <w:sz w:val="24"/>
                <w:szCs w:val="24"/>
              </w:rPr>
              <w:t>ю</w:t>
            </w:r>
            <w:r w:rsidRPr="00A42F92">
              <w:rPr>
                <w:sz w:val="24"/>
                <w:szCs w:val="24"/>
              </w:rPr>
              <w:t>чения из социума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Оказание социальной помощи путем социальных в</w:t>
            </w:r>
            <w:r w:rsidRPr="00A42F92">
              <w:rPr>
                <w:sz w:val="24"/>
                <w:szCs w:val="24"/>
              </w:rPr>
              <w:t>ы</w:t>
            </w:r>
            <w:r w:rsidRPr="00A42F92">
              <w:rPr>
                <w:sz w:val="24"/>
                <w:szCs w:val="24"/>
              </w:rPr>
              <w:t>плат лицам, находящимся в трудном положении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892619,0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892619,0</w:t>
            </w:r>
          </w:p>
        </w:tc>
      </w:tr>
      <w:tr w:rsidR="007B0F00" w:rsidRPr="00A42F92">
        <w:trPr>
          <w:trHeight w:val="82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90 12. Дополнительная поддержка некоторых категорий населения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Финансовая поддержка лиц, имеющих особые заслуги перед государством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198880,2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10000,0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sz w:val="24"/>
                <w:szCs w:val="24"/>
              </w:rPr>
            </w:pPr>
            <w:r w:rsidRPr="00A42F92">
              <w:rPr>
                <w:sz w:val="24"/>
                <w:szCs w:val="24"/>
              </w:rPr>
              <w:t>188880,2</w:t>
            </w:r>
          </w:p>
        </w:tc>
      </w:tr>
      <w:tr w:rsidR="007B0F00" w:rsidRPr="00A42F92">
        <w:trPr>
          <w:trHeight w:val="28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  <w:r w:rsidRPr="00A42F9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F00" w:rsidRPr="00A42F92" w:rsidRDefault="007B0F00" w:rsidP="0052650B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b/>
                <w:bCs/>
                <w:sz w:val="24"/>
                <w:szCs w:val="24"/>
              </w:rPr>
            </w:pPr>
            <w:r w:rsidRPr="00A42F92">
              <w:rPr>
                <w:b/>
                <w:bCs/>
                <w:sz w:val="24"/>
                <w:szCs w:val="24"/>
              </w:rPr>
              <w:t>9304045,2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b/>
                <w:bCs/>
                <w:sz w:val="24"/>
                <w:szCs w:val="24"/>
              </w:rPr>
            </w:pPr>
            <w:r w:rsidRPr="00A42F92">
              <w:rPr>
                <w:b/>
                <w:bCs/>
                <w:sz w:val="24"/>
                <w:szCs w:val="24"/>
              </w:rPr>
              <w:t>7603429,9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F00" w:rsidRPr="00A42F92" w:rsidRDefault="007B0F00" w:rsidP="0052650B">
            <w:pPr>
              <w:jc w:val="right"/>
              <w:rPr>
                <w:b/>
                <w:bCs/>
                <w:sz w:val="24"/>
                <w:szCs w:val="24"/>
              </w:rPr>
            </w:pPr>
            <w:r w:rsidRPr="00A42F92">
              <w:rPr>
                <w:b/>
                <w:bCs/>
                <w:sz w:val="24"/>
                <w:szCs w:val="24"/>
              </w:rPr>
              <w:t>1700615,3»</w:t>
            </w:r>
            <w:r w:rsidR="00A42F92"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7B0F00" w:rsidRPr="00235E98" w:rsidRDefault="007B0F00" w:rsidP="007B0F00"/>
    <w:p w:rsidR="007B0F00" w:rsidRPr="00235E98" w:rsidRDefault="007B0F00" w:rsidP="007B0F00"/>
    <w:p w:rsidR="007B0F00" w:rsidRPr="00235E98" w:rsidRDefault="007B0F00" w:rsidP="007B0F00"/>
    <w:p w:rsidR="007B0F00" w:rsidRPr="00DC76F2" w:rsidRDefault="007B0F00" w:rsidP="007B0F00">
      <w:pPr>
        <w:pStyle w:val="1"/>
        <w:ind w:firstLine="540"/>
        <w:jc w:val="left"/>
        <w:rPr>
          <w:b/>
        </w:rPr>
      </w:pPr>
      <w:r w:rsidRPr="00DC76F2">
        <w:rPr>
          <w:b/>
        </w:rPr>
        <w:t>Председатель Парламента</w:t>
      </w:r>
    </w:p>
    <w:p w:rsidR="00347391" w:rsidRDefault="00347391" w:rsidP="00A42F92">
      <w:pPr>
        <w:pStyle w:val="a7"/>
      </w:pPr>
    </w:p>
    <w:p w:rsidR="00347391" w:rsidRDefault="00347391" w:rsidP="00A42F92">
      <w:pPr>
        <w:pStyle w:val="a7"/>
      </w:pPr>
    </w:p>
    <w:p w:rsidR="00347391" w:rsidRPr="000E3070" w:rsidRDefault="00347391" w:rsidP="00347391">
      <w:pPr>
        <w:tabs>
          <w:tab w:val="left" w:pos="7200"/>
          <w:tab w:val="left" w:pos="9000"/>
        </w:tabs>
        <w:ind w:firstLine="900"/>
        <w:jc w:val="right"/>
        <w:rPr>
          <w:bCs/>
          <w:sz w:val="22"/>
          <w:szCs w:val="22"/>
        </w:rPr>
      </w:pPr>
      <w:r w:rsidRPr="000E3070">
        <w:rPr>
          <w:bCs/>
          <w:sz w:val="22"/>
          <w:szCs w:val="22"/>
        </w:rPr>
        <w:lastRenderedPageBreak/>
        <w:t>Перевод</w:t>
      </w:r>
    </w:p>
    <w:p w:rsidR="00347391" w:rsidRPr="000E3070" w:rsidRDefault="00347391" w:rsidP="00347391">
      <w:pPr>
        <w:tabs>
          <w:tab w:val="left" w:pos="7200"/>
          <w:tab w:val="left" w:pos="9000"/>
        </w:tabs>
        <w:ind w:firstLine="900"/>
        <w:jc w:val="center"/>
        <w:rPr>
          <w:b/>
          <w:bCs/>
        </w:rPr>
      </w:pPr>
      <w:r w:rsidRPr="000E3070">
        <w:rPr>
          <w:b/>
          <w:bCs/>
        </w:rPr>
        <w:t>Информационная записка</w:t>
      </w:r>
    </w:p>
    <w:p w:rsidR="00347391" w:rsidRPr="000E3070" w:rsidRDefault="00347391" w:rsidP="00347391">
      <w:pPr>
        <w:tabs>
          <w:tab w:val="left" w:pos="7200"/>
          <w:tab w:val="left" w:pos="9000"/>
        </w:tabs>
        <w:jc w:val="center"/>
        <w:rPr>
          <w:b/>
          <w:bCs/>
        </w:rPr>
      </w:pPr>
      <w:r w:rsidRPr="000E3070">
        <w:rPr>
          <w:b/>
          <w:bCs/>
        </w:rPr>
        <w:t>к проекту закона о внесении изменений и дополнений в Закон о бюджете государственного социального страхования на 201</w:t>
      </w:r>
      <w:r w:rsidRPr="00DE1C70">
        <w:rPr>
          <w:b/>
          <w:bCs/>
        </w:rPr>
        <w:t>1</w:t>
      </w:r>
      <w:r w:rsidRPr="000E3070">
        <w:rPr>
          <w:b/>
          <w:bCs/>
        </w:rPr>
        <w:t xml:space="preserve"> год</w:t>
      </w:r>
    </w:p>
    <w:p w:rsidR="00347391" w:rsidRPr="000E3070" w:rsidRDefault="00347391" w:rsidP="00347391">
      <w:pPr>
        <w:jc w:val="center"/>
        <w:rPr>
          <w:b/>
        </w:rPr>
      </w:pPr>
    </w:p>
    <w:p w:rsidR="00347391" w:rsidRPr="000E3070" w:rsidRDefault="00347391" w:rsidP="00347391">
      <w:pPr>
        <w:jc w:val="center"/>
      </w:pP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rPr>
          <w:szCs w:val="28"/>
        </w:rPr>
        <w:t>Проект закона о внесении изменений и дополнений в Закон о бюджете государственного социального страхования на 201</w:t>
      </w:r>
      <w:r w:rsidRPr="0063082B">
        <w:rPr>
          <w:szCs w:val="28"/>
        </w:rPr>
        <w:t>1</w:t>
      </w:r>
      <w:r w:rsidRPr="000E3070">
        <w:rPr>
          <w:szCs w:val="28"/>
        </w:rPr>
        <w:t xml:space="preserve"> год разработан с целью уточнения некоторых статей доходов и расходов бюджета государственного социального страхования,</w:t>
      </w:r>
      <w:r w:rsidRPr="000E3070">
        <w:t xml:space="preserve"> </w:t>
      </w:r>
      <w:r w:rsidRPr="000E3070">
        <w:rPr>
          <w:szCs w:val="28"/>
        </w:rPr>
        <w:t>в результате анализа выполнения бюджета государственного социального страхования за 20</w:t>
      </w:r>
      <w:r w:rsidRPr="0063082B">
        <w:rPr>
          <w:szCs w:val="28"/>
        </w:rPr>
        <w:t>10</w:t>
      </w:r>
      <w:r w:rsidRPr="000E3070">
        <w:rPr>
          <w:szCs w:val="28"/>
        </w:rPr>
        <w:t xml:space="preserve"> год и за период январ</w:t>
      </w:r>
      <w:proofErr w:type="gramStart"/>
      <w:r w:rsidRPr="000E3070">
        <w:rPr>
          <w:szCs w:val="28"/>
        </w:rPr>
        <w:t>ь-</w:t>
      </w:r>
      <w:proofErr w:type="gramEnd"/>
      <w:r w:rsidRPr="000E3070">
        <w:rPr>
          <w:szCs w:val="28"/>
        </w:rPr>
        <w:t xml:space="preserve"> октябрь текущего года и в связи с актуализацией прогноза макроэкономических показателей на 2011 год Министерством Экономики.</w:t>
      </w: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rPr>
          <w:szCs w:val="28"/>
        </w:rPr>
        <w:t>Раздел «</w:t>
      </w:r>
      <w:r w:rsidRPr="000E3070">
        <w:rPr>
          <w:b/>
          <w:bCs/>
          <w:szCs w:val="28"/>
        </w:rPr>
        <w:t>Доходы</w:t>
      </w:r>
      <w:r w:rsidRPr="000E3070">
        <w:rPr>
          <w:szCs w:val="28"/>
        </w:rPr>
        <w:t xml:space="preserve">», утвержденный в сумме </w:t>
      </w:r>
      <w:r w:rsidRPr="000E3070">
        <w:t xml:space="preserve">9162420,5 </w:t>
      </w:r>
      <w:r w:rsidRPr="000E3070">
        <w:rPr>
          <w:szCs w:val="28"/>
        </w:rPr>
        <w:t xml:space="preserve">тыс. леев предлагается уточнить до </w:t>
      </w:r>
      <w:r w:rsidRPr="000E3070">
        <w:t xml:space="preserve">9122778,7 </w:t>
      </w:r>
      <w:r w:rsidRPr="000E3070">
        <w:rPr>
          <w:szCs w:val="28"/>
        </w:rPr>
        <w:t xml:space="preserve">тыс. леев или путем уменьшения на </w:t>
      </w:r>
      <w:r w:rsidRPr="000E3070">
        <w:t xml:space="preserve">39641,8 </w:t>
      </w:r>
      <w:r w:rsidRPr="000E3070">
        <w:rPr>
          <w:szCs w:val="28"/>
        </w:rPr>
        <w:t>тыс. леев.</w:t>
      </w: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rPr>
          <w:szCs w:val="28"/>
        </w:rPr>
        <w:t xml:space="preserve">Утвержденная сумма в 6835467,6 тыс. леев по статье </w:t>
      </w:r>
      <w:r w:rsidRPr="000E3070">
        <w:rPr>
          <w:b/>
          <w:bCs/>
          <w:szCs w:val="28"/>
        </w:rPr>
        <w:t>«Текущие доходы»</w:t>
      </w:r>
      <w:r w:rsidRPr="000E3070">
        <w:rPr>
          <w:szCs w:val="28"/>
        </w:rPr>
        <w:t xml:space="preserve"> уточняется путем уменьшения на 256780,8 тыс. леев или до 6578686,8 тыс. леев.</w:t>
      </w:r>
    </w:p>
    <w:p w:rsidR="00347391" w:rsidRPr="000E3070" w:rsidRDefault="00347391" w:rsidP="00347391">
      <w:pPr>
        <w:ind w:firstLine="720"/>
        <w:rPr>
          <w:b/>
          <w:szCs w:val="28"/>
        </w:rPr>
      </w:pPr>
      <w:r w:rsidRPr="000E3070">
        <w:rPr>
          <w:szCs w:val="28"/>
        </w:rPr>
        <w:t xml:space="preserve">По позиции </w:t>
      </w:r>
      <w:r w:rsidRPr="000E3070">
        <w:rPr>
          <w:i/>
          <w:iCs/>
          <w:szCs w:val="28"/>
        </w:rPr>
        <w:t>«Взносы обязательного государственного социального страхования, перечисленные работодателями»</w:t>
      </w:r>
      <w:r w:rsidRPr="000E3070">
        <w:rPr>
          <w:szCs w:val="28"/>
        </w:rPr>
        <w:t xml:space="preserve"> утвержденную сумму 5361442,7 тыс. леев предлагается уменьшить на 210550,1 тыс. леев или до 5150892,6 тыс. леев. </w:t>
      </w:r>
      <w:proofErr w:type="gramStart"/>
      <w:r w:rsidRPr="000E3070">
        <w:rPr>
          <w:szCs w:val="28"/>
        </w:rPr>
        <w:t>Расчетная база взносов, отраженная в отчете (форма F–4BASS) о начислении и перечислении взносов обязательного государственного социального страхования, работодателями за 9 месяцев текущего года, увеличилась на 109,2% по сравнению с тем же периодом 2010 года, что составляет на 5 % меньше по сравнению с прогнозируемым ростом фонда заработной платы, осуществленным Министерством Экономики и использованным при планирование бюджета государственного социального страхования на 201</w:t>
      </w:r>
      <w:r w:rsidRPr="0063082B">
        <w:rPr>
          <w:szCs w:val="28"/>
        </w:rPr>
        <w:t>1</w:t>
      </w:r>
      <w:proofErr w:type="gramEnd"/>
      <w:r w:rsidRPr="000E3070">
        <w:rPr>
          <w:szCs w:val="28"/>
        </w:rPr>
        <w:t xml:space="preserve"> год.</w:t>
      </w:r>
    </w:p>
    <w:p w:rsidR="00347391" w:rsidRPr="000E3070" w:rsidRDefault="00347391" w:rsidP="00347391">
      <w:pPr>
        <w:ind w:firstLine="900"/>
        <w:rPr>
          <w:bCs/>
          <w:iCs/>
          <w:szCs w:val="28"/>
        </w:rPr>
      </w:pPr>
      <w:r w:rsidRPr="000E3070">
        <w:rPr>
          <w:bCs/>
          <w:iCs/>
          <w:szCs w:val="28"/>
        </w:rPr>
        <w:t xml:space="preserve">Позиция </w:t>
      </w:r>
      <w:r w:rsidRPr="000E3070">
        <w:rPr>
          <w:bCs/>
          <w:i/>
          <w:iCs/>
          <w:szCs w:val="28"/>
        </w:rPr>
        <w:t>«Индивидуальные взносы обязательного государственного социального страхования»</w:t>
      </w:r>
      <w:r w:rsidRPr="000E3070">
        <w:rPr>
          <w:bCs/>
          <w:iCs/>
          <w:szCs w:val="28"/>
        </w:rPr>
        <w:t xml:space="preserve"> предлагается </w:t>
      </w:r>
      <w:r w:rsidRPr="000E3070">
        <w:rPr>
          <w:szCs w:val="28"/>
        </w:rPr>
        <w:t xml:space="preserve">к уточнению </w:t>
      </w:r>
      <w:proofErr w:type="spellStart"/>
      <w:r w:rsidRPr="000E3070">
        <w:rPr>
          <w:szCs w:val="28"/>
        </w:rPr>
        <w:t>c</w:t>
      </w:r>
      <w:proofErr w:type="spellEnd"/>
      <w:r w:rsidRPr="000E3070">
        <w:rPr>
          <w:bCs/>
          <w:iCs/>
          <w:szCs w:val="28"/>
        </w:rPr>
        <w:t xml:space="preserve"> </w:t>
      </w:r>
      <w:r w:rsidRPr="000E3070">
        <w:rPr>
          <w:szCs w:val="28"/>
        </w:rPr>
        <w:t xml:space="preserve">1431027,0 </w:t>
      </w:r>
      <w:r w:rsidRPr="000E3070">
        <w:rPr>
          <w:bCs/>
          <w:iCs/>
          <w:szCs w:val="28"/>
        </w:rPr>
        <w:t>тыс. леев</w:t>
      </w:r>
      <w:r w:rsidRPr="000E3070">
        <w:rPr>
          <w:szCs w:val="28"/>
        </w:rPr>
        <w:t xml:space="preserve"> до 1386674,2 </w:t>
      </w:r>
      <w:r w:rsidRPr="000E3070">
        <w:rPr>
          <w:bCs/>
          <w:iCs/>
          <w:szCs w:val="28"/>
        </w:rPr>
        <w:t xml:space="preserve">тыс. леев или путем </w:t>
      </w:r>
      <w:r w:rsidRPr="000E3070">
        <w:rPr>
          <w:szCs w:val="28"/>
        </w:rPr>
        <w:t>уменьшения</w:t>
      </w:r>
      <w:r w:rsidRPr="000E3070">
        <w:rPr>
          <w:bCs/>
          <w:iCs/>
          <w:szCs w:val="28"/>
        </w:rPr>
        <w:t xml:space="preserve"> на </w:t>
      </w:r>
      <w:r w:rsidRPr="000E3070">
        <w:rPr>
          <w:szCs w:val="28"/>
        </w:rPr>
        <w:t xml:space="preserve">44352,8 </w:t>
      </w:r>
      <w:r w:rsidRPr="000E3070">
        <w:rPr>
          <w:bCs/>
          <w:iCs/>
          <w:szCs w:val="28"/>
        </w:rPr>
        <w:t>тыс. леев.</w:t>
      </w:r>
    </w:p>
    <w:p w:rsidR="00347391" w:rsidRPr="000E3070" w:rsidRDefault="00347391" w:rsidP="00347391">
      <w:pPr>
        <w:ind w:firstLine="900"/>
        <w:rPr>
          <w:szCs w:val="28"/>
        </w:rPr>
      </w:pPr>
      <w:r w:rsidRPr="000E3070">
        <w:rPr>
          <w:bCs/>
          <w:iCs/>
          <w:szCs w:val="28"/>
        </w:rPr>
        <w:t>Позиции «</w:t>
      </w:r>
      <w:r w:rsidRPr="000E3070">
        <w:rPr>
          <w:i/>
          <w:szCs w:val="28"/>
        </w:rPr>
        <w:t>Индивидуальные взносы обязательного государственного социального страхования, перечисленные физическими лицами – собственниками сельскохозяйственных земель», «</w:t>
      </w:r>
      <w:r w:rsidRPr="000E3070">
        <w:rPr>
          <w:i/>
          <w:iCs/>
          <w:szCs w:val="28"/>
        </w:rPr>
        <w:t>Индивидуальные взносы государственного социального страхования, перечисленные физическими лицами, которые заключили индивидуальный договор</w:t>
      </w:r>
      <w:r w:rsidRPr="000E3070">
        <w:rPr>
          <w:i/>
          <w:szCs w:val="28"/>
        </w:rPr>
        <w:t>», «</w:t>
      </w:r>
      <w:r w:rsidRPr="000E3070">
        <w:rPr>
          <w:i/>
          <w:iCs/>
          <w:szCs w:val="28"/>
        </w:rPr>
        <w:t>И</w:t>
      </w:r>
      <w:r w:rsidRPr="000E3070">
        <w:rPr>
          <w:bCs/>
          <w:i/>
          <w:iCs/>
          <w:szCs w:val="28"/>
        </w:rPr>
        <w:t>ндивидуальные взносы обязательного государственного социального страхования, перечисленные обладателями предпринимательского патента</w:t>
      </w:r>
      <w:r w:rsidRPr="000E3070">
        <w:rPr>
          <w:i/>
          <w:szCs w:val="28"/>
        </w:rPr>
        <w:t xml:space="preserve">» </w:t>
      </w:r>
      <w:r w:rsidRPr="000E3070">
        <w:rPr>
          <w:szCs w:val="28"/>
        </w:rPr>
        <w:t>предлагаются к уточнению исходя из показателей выполнения, зарегистрированных по состоянию на 1 ноября 2011 года.</w:t>
      </w:r>
    </w:p>
    <w:p w:rsidR="00347391" w:rsidRPr="000E3070" w:rsidRDefault="00347391" w:rsidP="00347391">
      <w:pPr>
        <w:ind w:firstLine="900"/>
        <w:rPr>
          <w:szCs w:val="28"/>
        </w:rPr>
      </w:pPr>
      <w:r w:rsidRPr="000E3070">
        <w:rPr>
          <w:szCs w:val="28"/>
        </w:rPr>
        <w:lastRenderedPageBreak/>
        <w:t>Сумма «</w:t>
      </w:r>
      <w:r w:rsidRPr="000E3070">
        <w:rPr>
          <w:bCs/>
          <w:i/>
          <w:iCs/>
          <w:szCs w:val="28"/>
        </w:rPr>
        <w:t>Процентов</w:t>
      </w:r>
      <w:r w:rsidRPr="000E3070">
        <w:rPr>
          <w:szCs w:val="28"/>
        </w:rPr>
        <w:t xml:space="preserve"> </w:t>
      </w:r>
      <w:r w:rsidRPr="000E3070">
        <w:rPr>
          <w:i/>
          <w:szCs w:val="28"/>
        </w:rPr>
        <w:t>на остатки денежных средств бюджета государственного социального страхования</w:t>
      </w:r>
      <w:r w:rsidRPr="000E3070">
        <w:rPr>
          <w:b/>
          <w:bCs/>
          <w:i/>
          <w:szCs w:val="28"/>
        </w:rPr>
        <w:t xml:space="preserve"> </w:t>
      </w:r>
      <w:r w:rsidRPr="000E3070">
        <w:rPr>
          <w:i/>
          <w:szCs w:val="28"/>
        </w:rPr>
        <w:t xml:space="preserve">на текущих счетах в банковских учреждениях» </w:t>
      </w:r>
      <w:r w:rsidRPr="000E3070">
        <w:rPr>
          <w:szCs w:val="28"/>
        </w:rPr>
        <w:t>предлагается к уменьшению на 1000,0 тыс. леев, исходя из уровня выполнения данной статьи в период 10 месяцев 2011 года.</w:t>
      </w:r>
    </w:p>
    <w:p w:rsidR="00347391" w:rsidRPr="000E3070" w:rsidRDefault="00347391" w:rsidP="00347391">
      <w:pPr>
        <w:ind w:firstLine="720"/>
      </w:pPr>
      <w:r w:rsidRPr="000E3070">
        <w:rPr>
          <w:szCs w:val="28"/>
        </w:rPr>
        <w:t xml:space="preserve">Статью </w:t>
      </w:r>
      <w:r w:rsidRPr="000E3070">
        <w:rPr>
          <w:b/>
          <w:szCs w:val="28"/>
        </w:rPr>
        <w:t>«Трансферты»</w:t>
      </w:r>
      <w:r w:rsidRPr="000E3070">
        <w:rPr>
          <w:szCs w:val="28"/>
        </w:rPr>
        <w:t xml:space="preserve"> предлагается уточнить с 2325072,9</w:t>
      </w:r>
      <w:r w:rsidRPr="000E3070">
        <w:t xml:space="preserve"> тыс. леев до </w:t>
      </w:r>
      <w:r w:rsidRPr="000E3070">
        <w:rPr>
          <w:szCs w:val="28"/>
        </w:rPr>
        <w:t xml:space="preserve">2542391,9 </w:t>
      </w:r>
      <w:r w:rsidRPr="000E3070">
        <w:t xml:space="preserve">тыс. леев, или путем увеличения на </w:t>
      </w:r>
      <w:r w:rsidRPr="000E3070">
        <w:rPr>
          <w:szCs w:val="28"/>
        </w:rPr>
        <w:t xml:space="preserve">217319,0 </w:t>
      </w:r>
      <w:r w:rsidRPr="000E3070">
        <w:t>тыс. леев, из которых:</w:t>
      </w:r>
    </w:p>
    <w:p w:rsidR="00347391" w:rsidRPr="000E3070" w:rsidRDefault="00347391" w:rsidP="00347391">
      <w:pPr>
        <w:numPr>
          <w:ilvl w:val="0"/>
          <w:numId w:val="1"/>
        </w:numPr>
        <w:suppressAutoHyphens/>
      </w:pPr>
      <w:r w:rsidRPr="000E3070">
        <w:rPr>
          <w:i/>
          <w:iCs/>
          <w:szCs w:val="28"/>
        </w:rPr>
        <w:t>т</w:t>
      </w:r>
      <w:r w:rsidRPr="000E3070">
        <w:rPr>
          <w:i/>
          <w:szCs w:val="28"/>
        </w:rPr>
        <w:t xml:space="preserve">рансферты из государственного бюджета бюджету государственного социального страхования для социальных выплат, </w:t>
      </w:r>
      <w:r w:rsidRPr="000E3070">
        <w:rPr>
          <w:szCs w:val="28"/>
        </w:rPr>
        <w:t>которые увеличиваются с 1677896,3  тыс. леев до 1700615,3 тыс. леев или на 22719,0 тыс. леев;</w:t>
      </w:r>
    </w:p>
    <w:p w:rsidR="00347391" w:rsidRPr="000E3070" w:rsidRDefault="00347391" w:rsidP="00347391">
      <w:pPr>
        <w:numPr>
          <w:ilvl w:val="0"/>
          <w:numId w:val="1"/>
        </w:numPr>
        <w:tabs>
          <w:tab w:val="num" w:pos="720"/>
        </w:tabs>
        <w:suppressAutoHyphens/>
      </w:pPr>
      <w:r w:rsidRPr="000E3070">
        <w:rPr>
          <w:i/>
          <w:szCs w:val="28"/>
        </w:rPr>
        <w:t>трансферты из государственного бюджета для покрытия дефицита бюджета государственного социального страхования</w:t>
      </w:r>
      <w:r w:rsidRPr="000E3070">
        <w:rPr>
          <w:i/>
          <w:iCs/>
          <w:szCs w:val="28"/>
        </w:rPr>
        <w:t xml:space="preserve">, </w:t>
      </w:r>
      <w:r w:rsidRPr="000E3070">
        <w:rPr>
          <w:iCs/>
          <w:szCs w:val="28"/>
        </w:rPr>
        <w:t xml:space="preserve">которые уточняются с </w:t>
      </w:r>
      <w:r w:rsidRPr="000E3070">
        <w:rPr>
          <w:szCs w:val="28"/>
        </w:rPr>
        <w:t>612100,0 тыс. леев до 806700,0 тыс. леев или путем увеличения на 194600,0 тыс. леев;</w:t>
      </w:r>
    </w:p>
    <w:p w:rsidR="00347391" w:rsidRPr="000E3070" w:rsidRDefault="00347391" w:rsidP="00347391">
      <w:pPr>
        <w:ind w:firstLine="720"/>
        <w:rPr>
          <w:bCs/>
          <w:iCs/>
          <w:szCs w:val="28"/>
        </w:rPr>
      </w:pP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rPr>
          <w:szCs w:val="28"/>
        </w:rPr>
        <w:t xml:space="preserve">Раздел </w:t>
      </w:r>
      <w:r w:rsidRPr="000E3070">
        <w:rPr>
          <w:b/>
          <w:szCs w:val="28"/>
        </w:rPr>
        <w:t>«Расходы»</w:t>
      </w:r>
      <w:r w:rsidRPr="000E3070">
        <w:rPr>
          <w:szCs w:val="28"/>
        </w:rPr>
        <w:t>, утвержденный в сумме 9343187,0 тыс. леев предлагается уточнить до 9303545,2 тыс. леев или путем уменьшения на 39641,8 тыс. леев.</w:t>
      </w:r>
    </w:p>
    <w:p w:rsidR="00347391" w:rsidRPr="000E3070" w:rsidRDefault="00347391" w:rsidP="00347391">
      <w:pPr>
        <w:pStyle w:val="ab"/>
        <w:spacing w:after="0"/>
        <w:ind w:left="0" w:firstLine="709"/>
        <w:jc w:val="both"/>
        <w:rPr>
          <w:b/>
          <w:i/>
          <w:sz w:val="28"/>
          <w:szCs w:val="28"/>
          <w:lang w:val="ru-RU"/>
        </w:rPr>
      </w:pPr>
      <w:r w:rsidRPr="000E3070">
        <w:rPr>
          <w:b/>
          <w:i/>
          <w:iCs/>
          <w:sz w:val="28"/>
          <w:szCs w:val="28"/>
          <w:lang w:val="ru-RU"/>
        </w:rPr>
        <w:t>Расходы для выплат социального страхования</w:t>
      </w:r>
      <w:r w:rsidRPr="000E3070">
        <w:rPr>
          <w:iCs/>
          <w:sz w:val="28"/>
          <w:szCs w:val="28"/>
          <w:lang w:val="ru-RU"/>
        </w:rPr>
        <w:t xml:space="preserve"> уменьшаются на </w:t>
      </w:r>
      <w:r w:rsidRPr="000E3070">
        <w:rPr>
          <w:sz w:val="28"/>
          <w:szCs w:val="28"/>
        </w:rPr>
        <w:t xml:space="preserve">62360,8 </w:t>
      </w:r>
      <w:r w:rsidRPr="000E3070">
        <w:rPr>
          <w:sz w:val="28"/>
          <w:szCs w:val="28"/>
          <w:lang w:val="ru-RU"/>
        </w:rPr>
        <w:t xml:space="preserve">тыс. леев или с </w:t>
      </w:r>
      <w:r w:rsidRPr="000E3070">
        <w:rPr>
          <w:sz w:val="28"/>
          <w:szCs w:val="28"/>
        </w:rPr>
        <w:t xml:space="preserve">7665290,7 </w:t>
      </w:r>
      <w:r w:rsidRPr="000E3070">
        <w:rPr>
          <w:sz w:val="28"/>
          <w:szCs w:val="28"/>
          <w:lang w:val="ru-RU"/>
        </w:rPr>
        <w:t xml:space="preserve">тыс. леев до </w:t>
      </w:r>
      <w:r w:rsidRPr="000E3070">
        <w:rPr>
          <w:sz w:val="28"/>
          <w:szCs w:val="28"/>
        </w:rPr>
        <w:t xml:space="preserve">7602929,9 </w:t>
      </w:r>
      <w:r w:rsidRPr="000E3070">
        <w:rPr>
          <w:sz w:val="28"/>
          <w:szCs w:val="28"/>
          <w:lang w:val="ru-RU"/>
        </w:rPr>
        <w:t>тыс. леев. Необходимость изменения суммы расходов данного раздела обусловлена следующим.</w:t>
      </w:r>
      <w:r w:rsidRPr="000E3070">
        <w:rPr>
          <w:b/>
          <w:i/>
          <w:sz w:val="28"/>
          <w:szCs w:val="28"/>
        </w:rPr>
        <w:t xml:space="preserve"> </w:t>
      </w:r>
      <w:r w:rsidRPr="000E3070">
        <w:rPr>
          <w:b/>
          <w:i/>
          <w:sz w:val="28"/>
          <w:szCs w:val="28"/>
          <w:lang w:val="ru-RU"/>
        </w:rPr>
        <w:t xml:space="preserve"> 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 xml:space="preserve">Расходы, утвержденные по статье </w:t>
      </w:r>
      <w:r w:rsidRPr="000E3070">
        <w:rPr>
          <w:b/>
          <w:sz w:val="28"/>
          <w:szCs w:val="28"/>
        </w:rPr>
        <w:t>«</w:t>
      </w:r>
      <w:r w:rsidRPr="000E3070">
        <w:rPr>
          <w:b/>
          <w:bCs/>
          <w:iCs/>
          <w:sz w:val="28"/>
          <w:szCs w:val="28"/>
        </w:rPr>
        <w:t>Пенсии социального страхования»</w:t>
      </w:r>
      <w:r w:rsidRPr="000E3070">
        <w:rPr>
          <w:bCs/>
          <w:iCs/>
          <w:sz w:val="28"/>
          <w:szCs w:val="28"/>
        </w:rPr>
        <w:t xml:space="preserve"> в сумме </w:t>
      </w:r>
      <w:r w:rsidRPr="00DE1C70">
        <w:rPr>
          <w:sz w:val="28"/>
          <w:szCs w:val="28"/>
        </w:rPr>
        <w:t xml:space="preserve">6332156,9 </w:t>
      </w:r>
      <w:r w:rsidRPr="000E3070">
        <w:rPr>
          <w:bCs/>
          <w:sz w:val="28"/>
          <w:szCs w:val="28"/>
        </w:rPr>
        <w:t xml:space="preserve">тыс. леев предлагается уточнить до </w:t>
      </w:r>
      <w:r w:rsidRPr="000E3070">
        <w:rPr>
          <w:sz w:val="28"/>
          <w:szCs w:val="28"/>
          <w:lang w:val="ro-RO"/>
        </w:rPr>
        <w:t xml:space="preserve">6339628,2 </w:t>
      </w:r>
      <w:r w:rsidRPr="000E3070">
        <w:rPr>
          <w:sz w:val="28"/>
          <w:szCs w:val="28"/>
        </w:rPr>
        <w:t xml:space="preserve">тыс. леев или путем увеличения на </w:t>
      </w:r>
      <w:r w:rsidRPr="000E3070">
        <w:rPr>
          <w:sz w:val="28"/>
          <w:szCs w:val="28"/>
          <w:lang w:val="ro-RO"/>
        </w:rPr>
        <w:t xml:space="preserve">7471,3 </w:t>
      </w:r>
      <w:r w:rsidRPr="000E3070">
        <w:rPr>
          <w:sz w:val="28"/>
          <w:szCs w:val="28"/>
        </w:rPr>
        <w:t>тыс. леев.</w:t>
      </w:r>
    </w:p>
    <w:p w:rsidR="00347391" w:rsidRPr="000E3070" w:rsidRDefault="00347391" w:rsidP="00347391">
      <w:pPr>
        <w:pStyle w:val="cn"/>
        <w:ind w:firstLine="720"/>
        <w:jc w:val="both"/>
        <w:rPr>
          <w:bCs/>
          <w:sz w:val="28"/>
          <w:szCs w:val="28"/>
        </w:rPr>
      </w:pPr>
      <w:r w:rsidRPr="000E3070">
        <w:rPr>
          <w:sz w:val="28"/>
          <w:szCs w:val="28"/>
        </w:rPr>
        <w:t xml:space="preserve">На протяжении текущего года, и в основном в </w:t>
      </w:r>
      <w:r w:rsidRPr="000E3070">
        <w:rPr>
          <w:bCs/>
          <w:sz w:val="28"/>
          <w:szCs w:val="28"/>
          <w:lang w:val="fr-FR"/>
        </w:rPr>
        <w:t>II</w:t>
      </w:r>
      <w:r w:rsidRPr="00DE1C70">
        <w:rPr>
          <w:bCs/>
          <w:sz w:val="28"/>
          <w:szCs w:val="28"/>
        </w:rPr>
        <w:t xml:space="preserve"> </w:t>
      </w:r>
      <w:r w:rsidRPr="000E3070">
        <w:rPr>
          <w:bCs/>
          <w:sz w:val="28"/>
          <w:szCs w:val="28"/>
        </w:rPr>
        <w:t>и</w:t>
      </w:r>
      <w:r w:rsidRPr="00DE1C70">
        <w:rPr>
          <w:bCs/>
          <w:sz w:val="28"/>
          <w:szCs w:val="28"/>
        </w:rPr>
        <w:t xml:space="preserve"> </w:t>
      </w:r>
      <w:r w:rsidRPr="000E3070">
        <w:rPr>
          <w:bCs/>
          <w:sz w:val="28"/>
          <w:szCs w:val="28"/>
          <w:lang w:val="fr-FR"/>
        </w:rPr>
        <w:t>III</w:t>
      </w:r>
      <w:r w:rsidRPr="000E3070">
        <w:rPr>
          <w:sz w:val="28"/>
          <w:szCs w:val="28"/>
        </w:rPr>
        <w:t xml:space="preserve"> кварталах был зарегистрирован высокий рост количества получателей пенсий по возрасту и данный фактор повлиял и на соответствующие расходы, которые </w:t>
      </w:r>
      <w:r w:rsidRPr="000E3070">
        <w:rPr>
          <w:bCs/>
          <w:sz w:val="28"/>
          <w:szCs w:val="28"/>
        </w:rPr>
        <w:t>предлагаются</w:t>
      </w:r>
      <w:r w:rsidRPr="00DE1C70">
        <w:rPr>
          <w:bCs/>
          <w:sz w:val="28"/>
          <w:szCs w:val="28"/>
        </w:rPr>
        <w:t xml:space="preserve"> </w:t>
      </w:r>
      <w:r w:rsidRPr="000E3070">
        <w:rPr>
          <w:bCs/>
          <w:sz w:val="28"/>
          <w:szCs w:val="28"/>
        </w:rPr>
        <w:t xml:space="preserve">к </w:t>
      </w:r>
      <w:r w:rsidRPr="000E3070">
        <w:rPr>
          <w:sz w:val="28"/>
          <w:szCs w:val="28"/>
        </w:rPr>
        <w:t xml:space="preserve">уточнению путем увеличения на </w:t>
      </w:r>
      <w:r w:rsidRPr="00511522">
        <w:rPr>
          <w:bCs/>
          <w:sz w:val="28"/>
          <w:szCs w:val="28"/>
          <w:lang w:val="ro-RO"/>
        </w:rPr>
        <w:t>40194,0</w:t>
      </w:r>
      <w:r>
        <w:rPr>
          <w:bCs/>
          <w:sz w:val="28"/>
          <w:szCs w:val="28"/>
          <w:lang w:val="ro-RO"/>
        </w:rPr>
        <w:t xml:space="preserve"> </w:t>
      </w:r>
      <w:r w:rsidRPr="000E3070">
        <w:rPr>
          <w:bCs/>
          <w:sz w:val="28"/>
          <w:szCs w:val="28"/>
        </w:rPr>
        <w:t xml:space="preserve">тыс. леев по сравнению с утвержденной суммой в </w:t>
      </w:r>
      <w:r w:rsidRPr="000E3070">
        <w:rPr>
          <w:bCs/>
          <w:sz w:val="28"/>
          <w:szCs w:val="28"/>
          <w:lang w:val="ro-RO"/>
        </w:rPr>
        <w:t>4903954,0</w:t>
      </w:r>
      <w:r w:rsidRPr="000E3070">
        <w:rPr>
          <w:bCs/>
          <w:sz w:val="28"/>
          <w:szCs w:val="28"/>
        </w:rPr>
        <w:t xml:space="preserve"> тыс. леев.</w:t>
      </w:r>
    </w:p>
    <w:p w:rsidR="00347391" w:rsidRPr="00274A06" w:rsidRDefault="00347391" w:rsidP="00347391">
      <w:pPr>
        <w:pStyle w:val="cn"/>
        <w:ind w:firstLine="720"/>
        <w:jc w:val="both"/>
        <w:rPr>
          <w:bCs/>
          <w:sz w:val="28"/>
          <w:szCs w:val="28"/>
        </w:rPr>
      </w:pPr>
      <w:proofErr w:type="gramStart"/>
      <w:r w:rsidRPr="00274A06">
        <w:rPr>
          <w:bCs/>
          <w:sz w:val="28"/>
          <w:szCs w:val="28"/>
        </w:rPr>
        <w:t xml:space="preserve">Исходя, из уровня </w:t>
      </w:r>
      <w:r w:rsidRPr="00274A06">
        <w:rPr>
          <w:sz w:val="28"/>
          <w:szCs w:val="28"/>
        </w:rPr>
        <w:t xml:space="preserve">выполнения расходов в течение 10 месяцев текущего года и в результате анализа динамики количества получателей пенсий социального страхования </w:t>
      </w:r>
      <w:r w:rsidRPr="00274A06">
        <w:rPr>
          <w:bCs/>
          <w:sz w:val="28"/>
          <w:szCs w:val="28"/>
        </w:rPr>
        <w:t xml:space="preserve">предлагаются к </w:t>
      </w:r>
      <w:r w:rsidRPr="00274A06">
        <w:rPr>
          <w:sz w:val="28"/>
          <w:szCs w:val="28"/>
        </w:rPr>
        <w:t xml:space="preserve">уточнению расходы на выплату остальных типов пенсий, из которых: пенсий по инвалидности путем уменьшения на </w:t>
      </w:r>
      <w:r w:rsidRPr="00274A06">
        <w:rPr>
          <w:sz w:val="28"/>
          <w:szCs w:val="28"/>
          <w:lang w:val="ro-RO"/>
        </w:rPr>
        <w:t xml:space="preserve">24406,1 </w:t>
      </w:r>
      <w:r w:rsidRPr="00274A06">
        <w:rPr>
          <w:bCs/>
          <w:sz w:val="28"/>
          <w:szCs w:val="28"/>
        </w:rPr>
        <w:t xml:space="preserve">тыс. леев, пенсий по случаю потери кормильца </w:t>
      </w:r>
      <w:r w:rsidRPr="00274A06">
        <w:rPr>
          <w:sz w:val="28"/>
          <w:szCs w:val="28"/>
        </w:rPr>
        <w:t>путем уменьшения на 14160,5</w:t>
      </w:r>
      <w:r w:rsidRPr="00274A06">
        <w:rPr>
          <w:sz w:val="28"/>
          <w:szCs w:val="28"/>
          <w:lang w:val="ro-RO"/>
        </w:rPr>
        <w:t xml:space="preserve"> </w:t>
      </w:r>
      <w:r w:rsidRPr="00274A06">
        <w:rPr>
          <w:bCs/>
          <w:sz w:val="28"/>
          <w:szCs w:val="28"/>
        </w:rPr>
        <w:t xml:space="preserve">тыс. леев, </w:t>
      </w:r>
      <w:r w:rsidRPr="00274A06">
        <w:rPr>
          <w:sz w:val="28"/>
          <w:szCs w:val="28"/>
        </w:rPr>
        <w:t xml:space="preserve">пенсий за выслугу лет путем увеличения на </w:t>
      </w:r>
      <w:r w:rsidRPr="00274A06">
        <w:rPr>
          <w:sz w:val="28"/>
          <w:szCs w:val="28"/>
          <w:lang w:val="ro-RO"/>
        </w:rPr>
        <w:t>4878,2</w:t>
      </w:r>
      <w:proofErr w:type="gramEnd"/>
      <w:r w:rsidRPr="00274A06">
        <w:rPr>
          <w:sz w:val="28"/>
          <w:szCs w:val="28"/>
          <w:lang w:val="ro-RO"/>
        </w:rPr>
        <w:t xml:space="preserve"> </w:t>
      </w:r>
      <w:r w:rsidRPr="00274A06">
        <w:rPr>
          <w:bCs/>
          <w:sz w:val="28"/>
          <w:szCs w:val="28"/>
        </w:rPr>
        <w:t>тыс. леев.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bCs/>
          <w:sz w:val="28"/>
          <w:szCs w:val="28"/>
        </w:rPr>
        <w:t xml:space="preserve">Расходы, утвержденные по статье </w:t>
      </w:r>
      <w:r w:rsidRPr="000E3070">
        <w:rPr>
          <w:b/>
          <w:bCs/>
          <w:sz w:val="28"/>
          <w:szCs w:val="28"/>
        </w:rPr>
        <w:t>«Пособия социального страхования»</w:t>
      </w:r>
      <w:r w:rsidRPr="000E3070">
        <w:rPr>
          <w:bCs/>
          <w:sz w:val="28"/>
          <w:szCs w:val="28"/>
        </w:rPr>
        <w:t xml:space="preserve"> в сумме </w:t>
      </w:r>
      <w:r w:rsidRPr="000E3070">
        <w:rPr>
          <w:sz w:val="28"/>
          <w:szCs w:val="28"/>
          <w:lang w:val="ro-RO"/>
        </w:rPr>
        <w:t xml:space="preserve">1135611,7 </w:t>
      </w:r>
      <w:r w:rsidRPr="000E3070">
        <w:rPr>
          <w:bCs/>
          <w:sz w:val="28"/>
          <w:szCs w:val="28"/>
        </w:rPr>
        <w:t xml:space="preserve">тыс. леев предлагается уточнить до </w:t>
      </w:r>
      <w:r w:rsidRPr="000E3070">
        <w:rPr>
          <w:sz w:val="28"/>
          <w:szCs w:val="28"/>
          <w:lang w:val="ro-RO"/>
        </w:rPr>
        <w:t xml:space="preserve">1069857,4 </w:t>
      </w:r>
      <w:r w:rsidRPr="000E3070">
        <w:rPr>
          <w:sz w:val="28"/>
          <w:szCs w:val="28"/>
        </w:rPr>
        <w:t xml:space="preserve">тыс. леев или путем уменьшения на </w:t>
      </w:r>
      <w:r w:rsidRPr="000E3070">
        <w:rPr>
          <w:sz w:val="28"/>
          <w:szCs w:val="28"/>
          <w:lang w:val="ro-RO"/>
        </w:rPr>
        <w:t xml:space="preserve">65754,3 </w:t>
      </w:r>
      <w:r w:rsidRPr="000E3070">
        <w:rPr>
          <w:sz w:val="28"/>
          <w:szCs w:val="28"/>
        </w:rPr>
        <w:t>тыс. леев.</w:t>
      </w:r>
    </w:p>
    <w:p w:rsidR="00347391" w:rsidRPr="000E3070" w:rsidRDefault="00347391" w:rsidP="00347391">
      <w:pPr>
        <w:pStyle w:val="cn"/>
        <w:ind w:firstLine="720"/>
        <w:jc w:val="both"/>
        <w:rPr>
          <w:bCs/>
          <w:sz w:val="28"/>
          <w:szCs w:val="28"/>
        </w:rPr>
      </w:pPr>
      <w:r w:rsidRPr="000E3070">
        <w:rPr>
          <w:sz w:val="28"/>
          <w:szCs w:val="28"/>
        </w:rPr>
        <w:lastRenderedPageBreak/>
        <w:t>Уменьшени</w:t>
      </w:r>
      <w:r w:rsidRPr="000E3070">
        <w:rPr>
          <w:bCs/>
          <w:sz w:val="28"/>
          <w:szCs w:val="28"/>
        </w:rPr>
        <w:t>е расходов по данной статье необходимо по следующим позициям.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bCs/>
          <w:sz w:val="28"/>
          <w:szCs w:val="28"/>
        </w:rPr>
        <w:t xml:space="preserve">Утвержденную сумму в размере </w:t>
      </w:r>
      <w:r w:rsidRPr="000E3070">
        <w:rPr>
          <w:sz w:val="28"/>
          <w:szCs w:val="28"/>
          <w:lang w:val="ro-RO"/>
        </w:rPr>
        <w:t>494190,7</w:t>
      </w:r>
      <w:r w:rsidRPr="000E3070">
        <w:rPr>
          <w:sz w:val="28"/>
          <w:szCs w:val="28"/>
        </w:rPr>
        <w:t xml:space="preserve"> тыс. леев по позиции </w:t>
      </w:r>
      <w:r w:rsidRPr="000E3070">
        <w:rPr>
          <w:i/>
          <w:sz w:val="28"/>
          <w:szCs w:val="28"/>
        </w:rPr>
        <w:t>«Пособия по временной нетрудоспособности»</w:t>
      </w:r>
      <w:r w:rsidRPr="000E3070">
        <w:rPr>
          <w:sz w:val="28"/>
          <w:szCs w:val="28"/>
        </w:rPr>
        <w:t xml:space="preserve"> предлагается уменьшить до  </w:t>
      </w:r>
      <w:r w:rsidRPr="000E3070">
        <w:rPr>
          <w:sz w:val="28"/>
          <w:szCs w:val="28"/>
          <w:lang w:val="ro-MO"/>
        </w:rPr>
        <w:t xml:space="preserve">429259,2 </w:t>
      </w:r>
      <w:r w:rsidRPr="000E3070">
        <w:rPr>
          <w:sz w:val="28"/>
          <w:szCs w:val="28"/>
        </w:rPr>
        <w:t xml:space="preserve">тыс. леев или на </w:t>
      </w:r>
      <w:r w:rsidRPr="000E3070">
        <w:rPr>
          <w:sz w:val="28"/>
          <w:szCs w:val="28"/>
          <w:lang w:val="ro-MO"/>
        </w:rPr>
        <w:t xml:space="preserve">64931,5 </w:t>
      </w:r>
      <w:r w:rsidRPr="000E3070">
        <w:rPr>
          <w:sz w:val="28"/>
          <w:szCs w:val="28"/>
        </w:rPr>
        <w:t>тыс. леев.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 xml:space="preserve">Расчет соответствующих расходов был осуществлен исходя из </w:t>
      </w:r>
      <w:proofErr w:type="gramStart"/>
      <w:r w:rsidRPr="000E3070">
        <w:rPr>
          <w:sz w:val="28"/>
          <w:szCs w:val="28"/>
        </w:rPr>
        <w:t>изменениях</w:t>
      </w:r>
      <w:proofErr w:type="gramEnd"/>
      <w:r w:rsidRPr="000E3070">
        <w:rPr>
          <w:sz w:val="28"/>
          <w:szCs w:val="28"/>
        </w:rPr>
        <w:t xml:space="preserve"> утвержденных в Законе </w:t>
      </w:r>
      <w:r w:rsidRPr="000E3070">
        <w:rPr>
          <w:bCs/>
          <w:sz w:val="28"/>
          <w:szCs w:val="28"/>
          <w:lang w:eastAsia="ro-RO"/>
        </w:rPr>
        <w:t xml:space="preserve">о пособиях по временной нетрудоспособности и других пособиях социального страхования </w:t>
      </w:r>
      <w:r w:rsidRPr="000E3070">
        <w:rPr>
          <w:sz w:val="28"/>
          <w:szCs w:val="28"/>
        </w:rPr>
        <w:t>№ 289</w:t>
      </w:r>
      <w:r w:rsidRPr="000E3070">
        <w:rPr>
          <w:bCs/>
          <w:sz w:val="28"/>
          <w:szCs w:val="28"/>
        </w:rPr>
        <w:t xml:space="preserve">–XV от 22 июля 2004 года, вступившие в силу 1 июля 2011 года, </w:t>
      </w:r>
      <w:r w:rsidRPr="000E3070">
        <w:rPr>
          <w:sz w:val="28"/>
          <w:szCs w:val="28"/>
        </w:rPr>
        <w:t xml:space="preserve">которые предусматривают совершенствование механизма предоставления права на пособие по временной нетрудоспособности, путем изменения порядка расчета данного пособия (первый день временной нетрудоспособности – за счет застрахованного лица, второй день – за счет средств работодателя и начиная с третьего дня нетрудоспособности – за счет средств бюджета государственного социального страхования). </w:t>
      </w: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t>Утвержденные расходы для выплаты</w:t>
      </w:r>
      <w:r w:rsidRPr="000E3070">
        <w:rPr>
          <w:szCs w:val="28"/>
        </w:rPr>
        <w:t xml:space="preserve"> «</w:t>
      </w:r>
      <w:r w:rsidRPr="000E3070">
        <w:rPr>
          <w:bCs/>
          <w:i/>
        </w:rPr>
        <w:t xml:space="preserve">Пособий по безработице и социальные выплаты безработным» </w:t>
      </w:r>
      <w:r w:rsidRPr="000E3070">
        <w:t xml:space="preserve">в сумме </w:t>
      </w:r>
      <w:r w:rsidRPr="000E3070">
        <w:rPr>
          <w:szCs w:val="28"/>
        </w:rPr>
        <w:t xml:space="preserve">65820,2 </w:t>
      </w:r>
      <w:r w:rsidRPr="000E3070">
        <w:t xml:space="preserve">тыс. леев </w:t>
      </w:r>
      <w:r w:rsidRPr="000E3070">
        <w:rPr>
          <w:bCs/>
          <w:szCs w:val="28"/>
        </w:rPr>
        <w:t xml:space="preserve">предлагаются уменьшить на </w:t>
      </w:r>
      <w:r w:rsidRPr="000E3070">
        <w:rPr>
          <w:szCs w:val="28"/>
        </w:rPr>
        <w:t xml:space="preserve">12866,3 </w:t>
      </w:r>
      <w:r w:rsidRPr="000E3070">
        <w:rPr>
          <w:bCs/>
          <w:szCs w:val="28"/>
        </w:rPr>
        <w:t xml:space="preserve">тыс. леев или до </w:t>
      </w:r>
      <w:r w:rsidRPr="000E3070">
        <w:rPr>
          <w:szCs w:val="28"/>
        </w:rPr>
        <w:t xml:space="preserve">52953,9 </w:t>
      </w:r>
      <w:r w:rsidRPr="000E3070">
        <w:rPr>
          <w:bCs/>
          <w:szCs w:val="28"/>
        </w:rPr>
        <w:t>тыс. леев.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 xml:space="preserve">Согласно </w:t>
      </w:r>
      <w:proofErr w:type="gramStart"/>
      <w:r w:rsidRPr="000E3070">
        <w:rPr>
          <w:sz w:val="28"/>
          <w:szCs w:val="28"/>
        </w:rPr>
        <w:t>прогнозу</w:t>
      </w:r>
      <w:proofErr w:type="gramEnd"/>
      <w:r w:rsidRPr="000E3070">
        <w:rPr>
          <w:sz w:val="28"/>
          <w:szCs w:val="28"/>
        </w:rPr>
        <w:t xml:space="preserve"> представленному Национальным Агентством Занятости Населения, данное уменьшение обусловлено внедрением новых мер, начиная с 1 июля 2011 года, которые предусматривают расчет размера пособия по безработице из средней заработной платы человека, а не от средней заработной платы по экономике за предыдущий год.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>Исходя из этого, месячная сумма необходимая для выплаты пособия по безработице уменьшалась от 4,9 млн. леев до 3,8 млн. леев, или на 1,1 млн. леев в месяц.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>Одновременно, на протяжении текущего года отмечается уменьшение количества получателей пособий по безработице</w:t>
      </w:r>
      <w:r w:rsidRPr="000E3070">
        <w:rPr>
          <w:bCs/>
          <w:i/>
          <w:sz w:val="28"/>
        </w:rPr>
        <w:t xml:space="preserve"> </w:t>
      </w:r>
      <w:r w:rsidRPr="000E3070">
        <w:rPr>
          <w:bCs/>
          <w:sz w:val="28"/>
        </w:rPr>
        <w:t xml:space="preserve">и социальных выплат безработным. В течение 9 месяцев текущего года получили пособия </w:t>
      </w:r>
      <w:r w:rsidRPr="000E3070">
        <w:rPr>
          <w:sz w:val="28"/>
          <w:szCs w:val="28"/>
        </w:rPr>
        <w:t xml:space="preserve">по безработице 8,6 </w:t>
      </w:r>
      <w:r w:rsidRPr="000E3070">
        <w:rPr>
          <w:bCs/>
          <w:sz w:val="28"/>
          <w:szCs w:val="28"/>
        </w:rPr>
        <w:t>тыс. безработных, что на 2,2 тыс. человек меньше по сравнению с тем же периодом 2010 года.</w:t>
      </w:r>
    </w:p>
    <w:p w:rsidR="00347391" w:rsidRPr="000E3070" w:rsidRDefault="00347391" w:rsidP="00347391">
      <w:pPr>
        <w:ind w:firstLine="720"/>
        <w:rPr>
          <w:i/>
          <w:szCs w:val="28"/>
        </w:rPr>
      </w:pPr>
      <w:r w:rsidRPr="000E3070">
        <w:rPr>
          <w:szCs w:val="28"/>
        </w:rPr>
        <w:t xml:space="preserve">Утвержденная сумма в 28713,1 тыс. леев по позиции </w:t>
      </w:r>
      <w:r w:rsidRPr="000E3070">
        <w:rPr>
          <w:i/>
          <w:szCs w:val="28"/>
        </w:rPr>
        <w:t xml:space="preserve">«Единовременное пособие при рождении ребенка, для застрахованных лиц» </w:t>
      </w:r>
      <w:r w:rsidRPr="000E3070">
        <w:rPr>
          <w:bCs/>
          <w:szCs w:val="28"/>
        </w:rPr>
        <w:t xml:space="preserve">предлагается уменьшить на </w:t>
      </w:r>
      <w:r w:rsidRPr="000E3070">
        <w:rPr>
          <w:szCs w:val="28"/>
          <w:lang w:val="ro-MO"/>
        </w:rPr>
        <w:t xml:space="preserve">1652,5 </w:t>
      </w:r>
      <w:r w:rsidRPr="000E3070">
        <w:rPr>
          <w:bCs/>
          <w:szCs w:val="28"/>
        </w:rPr>
        <w:t xml:space="preserve">тыс. леев, вследствие меньшего количества зарегистрированных получателей по сравнению с запланированным количеством.  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>Одновременно, по некоторым видам пособий предлагается увеличить утвержденную сумму расходов: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t>На выплату</w:t>
      </w:r>
      <w:r w:rsidRPr="000E3070">
        <w:rPr>
          <w:i/>
          <w:sz w:val="28"/>
          <w:szCs w:val="28"/>
        </w:rPr>
        <w:t xml:space="preserve"> пособий по воспитанию ребенка до достижения им возраста 3 лет</w:t>
      </w:r>
      <w:r w:rsidRPr="000E3070">
        <w:rPr>
          <w:sz w:val="28"/>
          <w:szCs w:val="28"/>
        </w:rPr>
        <w:t xml:space="preserve"> предлагается увеличить утвержденную сумму расходов на </w:t>
      </w:r>
      <w:r w:rsidRPr="000E3070">
        <w:rPr>
          <w:sz w:val="28"/>
          <w:szCs w:val="28"/>
          <w:lang w:val="ro-MO"/>
        </w:rPr>
        <w:t>6620,9</w:t>
      </w:r>
      <w:r w:rsidRPr="000E3070">
        <w:rPr>
          <w:bCs/>
          <w:sz w:val="28"/>
          <w:szCs w:val="28"/>
        </w:rPr>
        <w:t xml:space="preserve"> тыс. леев. Расчет был осуществлен исходя, из </w:t>
      </w:r>
      <w:r w:rsidRPr="000E3070">
        <w:rPr>
          <w:sz w:val="28"/>
          <w:szCs w:val="28"/>
        </w:rPr>
        <w:t>выполнения месячных расходов на выплату данных пособий на протяжении 2011 года.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  <w:r w:rsidRPr="000E3070">
        <w:rPr>
          <w:sz w:val="28"/>
          <w:szCs w:val="28"/>
        </w:rPr>
        <w:lastRenderedPageBreak/>
        <w:t>На выплату</w:t>
      </w:r>
      <w:r w:rsidRPr="000E3070">
        <w:rPr>
          <w:i/>
          <w:sz w:val="28"/>
          <w:szCs w:val="28"/>
        </w:rPr>
        <w:t xml:space="preserve"> пособий по материнству</w:t>
      </w:r>
      <w:r w:rsidRPr="000E3070">
        <w:rPr>
          <w:sz w:val="28"/>
          <w:szCs w:val="28"/>
        </w:rPr>
        <w:t xml:space="preserve"> предлагаются расходы на </w:t>
      </w:r>
      <w:r w:rsidRPr="000E3070">
        <w:rPr>
          <w:sz w:val="28"/>
          <w:szCs w:val="28"/>
          <w:lang w:val="ro-MO"/>
        </w:rPr>
        <w:t>11479,5</w:t>
      </w:r>
      <w:r w:rsidRPr="000E3070">
        <w:rPr>
          <w:sz w:val="28"/>
          <w:szCs w:val="28"/>
        </w:rPr>
        <w:t xml:space="preserve"> </w:t>
      </w:r>
      <w:r w:rsidRPr="000E3070">
        <w:rPr>
          <w:bCs/>
          <w:sz w:val="28"/>
          <w:szCs w:val="28"/>
        </w:rPr>
        <w:t xml:space="preserve">тыс. леев больше по сравнению с утвержденными </w:t>
      </w:r>
      <w:r w:rsidRPr="000E3070">
        <w:rPr>
          <w:sz w:val="28"/>
          <w:szCs w:val="28"/>
        </w:rPr>
        <w:t>расходами. Расчет был осуществлен на основании суммы расходов на выплату пособий по материнству, отраженной в отчете (форма F–4BASS) о начислении и перечислении взносов обязательного государственного социального страхования, работодателями за 9 месяцев текущего года.</w:t>
      </w:r>
    </w:p>
    <w:p w:rsidR="00347391" w:rsidRPr="000E3070" w:rsidRDefault="00347391" w:rsidP="00347391">
      <w:pPr>
        <w:pStyle w:val="ab"/>
        <w:ind w:left="0" w:firstLine="720"/>
        <w:jc w:val="both"/>
        <w:rPr>
          <w:sz w:val="28"/>
          <w:szCs w:val="28"/>
          <w:lang w:val="ru-RU"/>
        </w:rPr>
      </w:pPr>
      <w:proofErr w:type="gramStart"/>
      <w:r w:rsidRPr="000E3070">
        <w:rPr>
          <w:b/>
          <w:sz w:val="28"/>
          <w:szCs w:val="28"/>
          <w:lang w:val="ru-RU"/>
        </w:rPr>
        <w:t>Затраты на организацию и функционирование государственной системы социального страхования</w:t>
      </w:r>
      <w:r w:rsidRPr="000E3070">
        <w:rPr>
          <w:sz w:val="28"/>
          <w:szCs w:val="28"/>
          <w:lang w:val="ru-RU"/>
        </w:rPr>
        <w:t xml:space="preserve">, утвержденные в сумме </w:t>
      </w:r>
      <w:r w:rsidRPr="000E3070">
        <w:rPr>
          <w:bCs/>
          <w:sz w:val="28"/>
          <w:szCs w:val="28"/>
        </w:rPr>
        <w:t xml:space="preserve">190122,1 </w:t>
      </w:r>
      <w:r w:rsidRPr="000E3070">
        <w:rPr>
          <w:sz w:val="28"/>
          <w:szCs w:val="28"/>
          <w:lang w:val="ru-RU"/>
        </w:rPr>
        <w:t xml:space="preserve">тыс. леев уменьшаются на </w:t>
      </w:r>
      <w:r w:rsidRPr="000E3070">
        <w:rPr>
          <w:sz w:val="28"/>
          <w:szCs w:val="28"/>
        </w:rPr>
        <w:t xml:space="preserve">6177,8 </w:t>
      </w:r>
      <w:r w:rsidRPr="000E3070">
        <w:rPr>
          <w:sz w:val="28"/>
          <w:szCs w:val="28"/>
          <w:lang w:val="ru-RU"/>
        </w:rPr>
        <w:t xml:space="preserve">тыс. леев, это связано с уменьшением расходов на банковское обслуживание  (на </w:t>
      </w:r>
      <w:r w:rsidRPr="000E3070">
        <w:rPr>
          <w:sz w:val="28"/>
          <w:szCs w:val="28"/>
        </w:rPr>
        <w:t xml:space="preserve">4177,8 </w:t>
      </w:r>
      <w:r w:rsidRPr="000E3070">
        <w:rPr>
          <w:sz w:val="28"/>
          <w:szCs w:val="28"/>
          <w:lang w:val="ru-RU"/>
        </w:rPr>
        <w:t xml:space="preserve">тыс. леев), вследствие уточнения суммы расходов для выплат социального страхования и уменьшением расходов на капитальные вложения, предусмотренные в содержании Национальной кассы социального страхования  (на </w:t>
      </w:r>
      <w:r w:rsidRPr="000E3070">
        <w:rPr>
          <w:sz w:val="28"/>
          <w:szCs w:val="28"/>
        </w:rPr>
        <w:t>2000,0</w:t>
      </w:r>
      <w:r w:rsidRPr="000E3070">
        <w:rPr>
          <w:sz w:val="28"/>
          <w:szCs w:val="28"/>
          <w:lang w:val="ru-RU"/>
        </w:rPr>
        <w:t xml:space="preserve"> тыс. леев), вследствие ограничений в</w:t>
      </w:r>
      <w:proofErr w:type="gramEnd"/>
      <w:r w:rsidRPr="000E3070">
        <w:rPr>
          <w:sz w:val="28"/>
          <w:szCs w:val="28"/>
          <w:lang w:val="ru-RU"/>
        </w:rPr>
        <w:t xml:space="preserve"> денежной ликвидности.</w:t>
      </w: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rPr>
          <w:szCs w:val="28"/>
        </w:rPr>
        <w:t xml:space="preserve">По статье </w:t>
      </w:r>
      <w:r w:rsidRPr="000E3070">
        <w:rPr>
          <w:b/>
          <w:szCs w:val="28"/>
        </w:rPr>
        <w:t>«Чистое кредитование»</w:t>
      </w:r>
      <w:r w:rsidRPr="000E3070">
        <w:rPr>
          <w:szCs w:val="28"/>
        </w:rPr>
        <w:t xml:space="preserve"> вводится: позиция </w:t>
      </w:r>
      <w:r w:rsidRPr="000E3070">
        <w:rPr>
          <w:i/>
          <w:szCs w:val="28"/>
        </w:rPr>
        <w:t>«Возврат в государственный бюджет средств, не использованных в предыдущие годы</w:t>
      </w:r>
      <w:r w:rsidRPr="000E3070">
        <w:rPr>
          <w:szCs w:val="28"/>
        </w:rPr>
        <w:t xml:space="preserve">» с суммой </w:t>
      </w:r>
      <w:r w:rsidRPr="000E3070">
        <w:rPr>
          <w:bCs/>
          <w:szCs w:val="28"/>
        </w:rPr>
        <w:t xml:space="preserve">3276,3 тыс. леев, и позиция </w:t>
      </w:r>
      <w:r w:rsidRPr="000E3070">
        <w:rPr>
          <w:bCs/>
          <w:i/>
          <w:szCs w:val="28"/>
        </w:rPr>
        <w:t>«</w:t>
      </w:r>
      <w:r w:rsidRPr="000E3070">
        <w:rPr>
          <w:i/>
          <w:szCs w:val="28"/>
        </w:rPr>
        <w:t>Возврат излишек индивидуальных взносов обязательного государственного социального страхования, уплаченных застрахованным лицом»</w:t>
      </w:r>
      <w:r w:rsidRPr="000E3070">
        <w:rPr>
          <w:szCs w:val="28"/>
        </w:rPr>
        <w:t xml:space="preserve"> с суммой </w:t>
      </w:r>
      <w:r w:rsidRPr="000E3070">
        <w:rPr>
          <w:bCs/>
          <w:szCs w:val="28"/>
        </w:rPr>
        <w:t>323,7 тыс. леев.</w:t>
      </w:r>
    </w:p>
    <w:p w:rsidR="00347391" w:rsidRPr="000E3070" w:rsidRDefault="00347391" w:rsidP="00347391">
      <w:pPr>
        <w:pStyle w:val="31"/>
        <w:snapToGrid w:val="0"/>
        <w:ind w:firstLine="900"/>
        <w:rPr>
          <w:b/>
          <w:i/>
          <w:szCs w:val="28"/>
          <w:lang w:val="ru-RU"/>
        </w:rPr>
      </w:pPr>
    </w:p>
    <w:p w:rsidR="00347391" w:rsidRPr="000E3070" w:rsidRDefault="00347391" w:rsidP="00347391">
      <w:pPr>
        <w:pStyle w:val="31"/>
        <w:snapToGrid w:val="0"/>
        <w:ind w:firstLine="900"/>
        <w:rPr>
          <w:szCs w:val="28"/>
          <w:lang w:val="ru-RU"/>
        </w:rPr>
      </w:pPr>
      <w:r w:rsidRPr="000E3070">
        <w:rPr>
          <w:b/>
          <w:i/>
          <w:szCs w:val="28"/>
          <w:lang w:val="ru-RU"/>
        </w:rPr>
        <w:t>Расходы для выплат социального обеспечения</w:t>
      </w:r>
      <w:r w:rsidRPr="000E3070">
        <w:rPr>
          <w:bCs/>
          <w:szCs w:val="28"/>
        </w:rPr>
        <w:t xml:space="preserve"> </w:t>
      </w:r>
      <w:r w:rsidRPr="000E3070">
        <w:rPr>
          <w:bCs/>
          <w:szCs w:val="28"/>
          <w:lang w:val="ru-RU"/>
        </w:rPr>
        <w:t xml:space="preserve">предлагаются уточнить </w:t>
      </w:r>
      <w:r w:rsidRPr="000E3070">
        <w:rPr>
          <w:szCs w:val="28"/>
          <w:lang w:val="ru-RU"/>
        </w:rPr>
        <w:t xml:space="preserve">с </w:t>
      </w:r>
      <w:r w:rsidRPr="000E3070">
        <w:rPr>
          <w:szCs w:val="28"/>
        </w:rPr>
        <w:t xml:space="preserve">1677896,3 </w:t>
      </w:r>
      <w:r w:rsidRPr="000E3070">
        <w:rPr>
          <w:lang w:val="ru-RU"/>
        </w:rPr>
        <w:t xml:space="preserve">тыс. леев до </w:t>
      </w:r>
      <w:r w:rsidRPr="000E3070">
        <w:rPr>
          <w:szCs w:val="28"/>
        </w:rPr>
        <w:t xml:space="preserve">1700615,3 </w:t>
      </w:r>
      <w:r w:rsidRPr="000E3070">
        <w:rPr>
          <w:szCs w:val="28"/>
          <w:lang w:val="ru-RU"/>
        </w:rPr>
        <w:t xml:space="preserve">тыс. леев или увеличить на </w:t>
      </w:r>
      <w:r w:rsidRPr="000E3070">
        <w:rPr>
          <w:szCs w:val="28"/>
        </w:rPr>
        <w:t xml:space="preserve">22719,0 </w:t>
      </w:r>
      <w:r w:rsidRPr="000E3070">
        <w:rPr>
          <w:szCs w:val="28"/>
          <w:lang w:val="ru-RU"/>
        </w:rPr>
        <w:t xml:space="preserve">тыс. леев. </w:t>
      </w:r>
    </w:p>
    <w:p w:rsidR="00347391" w:rsidRPr="000E3070" w:rsidRDefault="00347391" w:rsidP="00347391">
      <w:pPr>
        <w:ind w:firstLine="720"/>
        <w:rPr>
          <w:szCs w:val="28"/>
        </w:rPr>
      </w:pPr>
      <w:r w:rsidRPr="000E3070">
        <w:rPr>
          <w:szCs w:val="28"/>
        </w:rPr>
        <w:t>Утвержденные расходы по статье "</w:t>
      </w:r>
      <w:r w:rsidRPr="000E3070">
        <w:rPr>
          <w:b/>
          <w:szCs w:val="28"/>
        </w:rPr>
        <w:t>Пенсии</w:t>
      </w:r>
      <w:r w:rsidRPr="000E3070">
        <w:rPr>
          <w:szCs w:val="28"/>
        </w:rPr>
        <w:t xml:space="preserve">" в сумме 143469,8 тыс. леев предлагаются увеличить на 5002,1 тыс. леев. Увеличение расходов по данной статье обусловлено ростом количества получателей по сравнению с запланированным количеством, а также включением новой позиции «Пенсии отдельным категориям работников культуры» с суммой 789,0 </w:t>
      </w:r>
      <w:r w:rsidRPr="000E3070">
        <w:rPr>
          <w:bCs/>
          <w:szCs w:val="28"/>
        </w:rPr>
        <w:t>тыс. леев.</w:t>
      </w:r>
    </w:p>
    <w:p w:rsidR="00347391" w:rsidRPr="000E3070" w:rsidRDefault="00347391" w:rsidP="00347391">
      <w:pPr>
        <w:rPr>
          <w:bCs/>
          <w:szCs w:val="28"/>
        </w:rPr>
      </w:pPr>
      <w:r w:rsidRPr="000E3070">
        <w:tab/>
        <w:t xml:space="preserve">Утвержденные расходы по </w:t>
      </w:r>
      <w:r w:rsidRPr="000E3070">
        <w:rPr>
          <w:szCs w:val="28"/>
        </w:rPr>
        <w:t xml:space="preserve">статье </w:t>
      </w:r>
      <w:r w:rsidRPr="000E3070">
        <w:t>"</w:t>
      </w:r>
      <w:r w:rsidRPr="000E3070">
        <w:rPr>
          <w:b/>
          <w:bCs/>
        </w:rPr>
        <w:t>Ежемесячные выплаты</w:t>
      </w:r>
      <w:r w:rsidRPr="000E3070">
        <w:t xml:space="preserve">" в сумме </w:t>
      </w:r>
      <w:r w:rsidRPr="000E3070">
        <w:rPr>
          <w:szCs w:val="28"/>
        </w:rPr>
        <w:t xml:space="preserve">252397,9 </w:t>
      </w:r>
      <w:r w:rsidRPr="000E3070">
        <w:t xml:space="preserve">тыс. леев </w:t>
      </w:r>
      <w:r w:rsidRPr="000E3070">
        <w:rPr>
          <w:bCs/>
          <w:szCs w:val="28"/>
        </w:rPr>
        <w:t xml:space="preserve">предлагаются уменьшить на </w:t>
      </w:r>
      <w:r w:rsidRPr="000E3070">
        <w:rPr>
          <w:szCs w:val="28"/>
        </w:rPr>
        <w:t xml:space="preserve">1463,4 </w:t>
      </w:r>
      <w:r w:rsidRPr="000E3070">
        <w:rPr>
          <w:bCs/>
          <w:szCs w:val="28"/>
        </w:rPr>
        <w:t xml:space="preserve">тыс. леев. </w:t>
      </w:r>
      <w:r w:rsidRPr="000E3070">
        <w:rPr>
          <w:szCs w:val="28"/>
        </w:rPr>
        <w:t xml:space="preserve">Уменьшение </w:t>
      </w:r>
      <w:r w:rsidRPr="000E3070">
        <w:rPr>
          <w:bCs/>
          <w:szCs w:val="28"/>
        </w:rPr>
        <w:t>данных расходов обусловлено выполнением расходов в период 9 месяцев текущего года.</w:t>
      </w:r>
    </w:p>
    <w:p w:rsidR="00347391" w:rsidRPr="000E3070" w:rsidRDefault="00347391" w:rsidP="00347391">
      <w:pPr>
        <w:rPr>
          <w:bCs/>
          <w:szCs w:val="28"/>
        </w:rPr>
      </w:pPr>
      <w:r w:rsidRPr="000E3070">
        <w:tab/>
        <w:t xml:space="preserve">Утвержденные расходы по </w:t>
      </w:r>
      <w:r w:rsidRPr="000E3070">
        <w:rPr>
          <w:szCs w:val="28"/>
        </w:rPr>
        <w:t xml:space="preserve">статье </w:t>
      </w:r>
      <w:r w:rsidRPr="000E3070">
        <w:t>"</w:t>
      </w:r>
      <w:r w:rsidRPr="000E3070">
        <w:rPr>
          <w:b/>
          <w:bCs/>
        </w:rPr>
        <w:t>Пособия</w:t>
      </w:r>
      <w:r w:rsidRPr="000E3070">
        <w:t xml:space="preserve">" в сумме </w:t>
      </w:r>
      <w:r w:rsidRPr="000E3070">
        <w:rPr>
          <w:szCs w:val="28"/>
        </w:rPr>
        <w:t xml:space="preserve">225618,9 </w:t>
      </w:r>
      <w:r w:rsidRPr="000E3070">
        <w:t xml:space="preserve">тыс. леев предлагаются уменьшить на </w:t>
      </w:r>
      <w:r w:rsidRPr="000E3070">
        <w:rPr>
          <w:szCs w:val="28"/>
        </w:rPr>
        <w:t xml:space="preserve">12048,0 </w:t>
      </w:r>
      <w:r w:rsidRPr="000E3070">
        <w:t xml:space="preserve">тыс. леев </w:t>
      </w:r>
      <w:r w:rsidRPr="000E3070">
        <w:rPr>
          <w:szCs w:val="28"/>
        </w:rPr>
        <w:t>или до 213570,9 тыс. леев.</w:t>
      </w:r>
      <w:r w:rsidRPr="000E3070">
        <w:t xml:space="preserve"> </w:t>
      </w:r>
      <w:r w:rsidRPr="000E3070">
        <w:tab/>
      </w:r>
      <w:proofErr w:type="gramStart"/>
      <w:r w:rsidRPr="000E3070">
        <w:t>Уменьшение</w:t>
      </w:r>
      <w:r w:rsidRPr="000E3070">
        <w:rPr>
          <w:bCs/>
          <w:szCs w:val="28"/>
        </w:rPr>
        <w:t xml:space="preserve"> расходов по данной </w:t>
      </w:r>
      <w:r w:rsidRPr="000E3070">
        <w:rPr>
          <w:szCs w:val="28"/>
        </w:rPr>
        <w:t>статье</w:t>
      </w:r>
      <w:r w:rsidRPr="000E3070">
        <w:rPr>
          <w:bCs/>
          <w:szCs w:val="28"/>
        </w:rPr>
        <w:t xml:space="preserve"> обусловлено снижением в течение 9 месяцев 2011 года количества зарегистрированных получателей </w:t>
      </w:r>
      <w:r w:rsidRPr="000E3070">
        <w:rPr>
          <w:i/>
          <w:szCs w:val="28"/>
        </w:rPr>
        <w:t xml:space="preserve">единовременного пособия при рождении ребенка </w:t>
      </w:r>
      <w:r w:rsidRPr="000E3070">
        <w:rPr>
          <w:szCs w:val="28"/>
        </w:rPr>
        <w:t>(19774 детей) и</w:t>
      </w:r>
      <w:r w:rsidRPr="000E3070">
        <w:rPr>
          <w:bCs/>
          <w:szCs w:val="28"/>
        </w:rPr>
        <w:t xml:space="preserve"> получателей ежемесячных пособий по уходу за ребенком до достижения им возраста полутора лет </w:t>
      </w:r>
      <w:r w:rsidRPr="000E3070">
        <w:rPr>
          <w:szCs w:val="28"/>
        </w:rPr>
        <w:t xml:space="preserve">(39867 детей) </w:t>
      </w:r>
      <w:r w:rsidRPr="000E3070">
        <w:rPr>
          <w:bCs/>
          <w:szCs w:val="28"/>
        </w:rPr>
        <w:t xml:space="preserve">по сравнению с запланированным количеством на данный период </w:t>
      </w:r>
      <w:r w:rsidRPr="000E3070">
        <w:rPr>
          <w:szCs w:val="28"/>
        </w:rPr>
        <w:t>(22210 детей и соответственно 44849 детей).</w:t>
      </w:r>
      <w:proofErr w:type="gramEnd"/>
    </w:p>
    <w:p w:rsidR="00347391" w:rsidRPr="000E3070" w:rsidRDefault="00347391" w:rsidP="00347391">
      <w:pPr>
        <w:rPr>
          <w:szCs w:val="28"/>
        </w:rPr>
      </w:pPr>
      <w:r w:rsidRPr="000E3070">
        <w:rPr>
          <w:bCs/>
          <w:szCs w:val="28"/>
        </w:rPr>
        <w:lastRenderedPageBreak/>
        <w:t xml:space="preserve"> </w:t>
      </w:r>
      <w:r w:rsidRPr="000E3070">
        <w:rPr>
          <w:bCs/>
          <w:szCs w:val="28"/>
        </w:rPr>
        <w:tab/>
      </w:r>
      <w:r w:rsidRPr="000E3070">
        <w:t xml:space="preserve">Утвержденные расходы по </w:t>
      </w:r>
      <w:r w:rsidRPr="000E3070">
        <w:rPr>
          <w:szCs w:val="28"/>
        </w:rPr>
        <w:t xml:space="preserve">статье </w:t>
      </w:r>
      <w:r w:rsidRPr="000E3070">
        <w:t>"</w:t>
      </w:r>
      <w:r w:rsidRPr="000E3070">
        <w:rPr>
          <w:b/>
          <w:bCs/>
        </w:rPr>
        <w:t>Компенсации</w:t>
      </w:r>
      <w:r w:rsidRPr="000E3070">
        <w:t xml:space="preserve">" в сумме </w:t>
      </w:r>
      <w:r w:rsidRPr="000E3070">
        <w:rPr>
          <w:szCs w:val="28"/>
        </w:rPr>
        <w:t xml:space="preserve">591478,7  </w:t>
      </w:r>
      <w:r w:rsidRPr="000E3070">
        <w:t xml:space="preserve">тыс. леев предлагаются увеличить на </w:t>
      </w:r>
      <w:r w:rsidRPr="000E3070">
        <w:rPr>
          <w:szCs w:val="28"/>
        </w:rPr>
        <w:t xml:space="preserve">61568,0 </w:t>
      </w:r>
      <w:r w:rsidRPr="000E3070">
        <w:t>тыс. леев.</w:t>
      </w:r>
    </w:p>
    <w:p w:rsidR="00347391" w:rsidRPr="000E3070" w:rsidRDefault="00347391" w:rsidP="00347391">
      <w:pPr>
        <w:rPr>
          <w:bCs/>
          <w:szCs w:val="28"/>
        </w:rPr>
      </w:pPr>
      <w:r w:rsidRPr="000E3070">
        <w:rPr>
          <w:szCs w:val="28"/>
        </w:rPr>
        <w:tab/>
      </w:r>
      <w:r w:rsidRPr="000E3070">
        <w:t>У</w:t>
      </w:r>
      <w:r w:rsidRPr="000E3070">
        <w:rPr>
          <w:bCs/>
          <w:szCs w:val="28"/>
        </w:rPr>
        <w:t xml:space="preserve">величение расходов по данной статье обусловлено повышением расходов предназначенных для выплаты адресных компенсаций некоторым категориям населения на </w:t>
      </w:r>
      <w:r w:rsidRPr="000E3070">
        <w:rPr>
          <w:szCs w:val="28"/>
        </w:rPr>
        <w:t xml:space="preserve">51018,5 тыс. леев и </w:t>
      </w:r>
      <w:r w:rsidRPr="000E3070">
        <w:rPr>
          <w:bCs/>
          <w:szCs w:val="28"/>
        </w:rPr>
        <w:t xml:space="preserve">расходов, предназначенных для выплаты помощи </w:t>
      </w:r>
      <w:r w:rsidRPr="000E3070">
        <w:rPr>
          <w:bCs/>
          <w:szCs w:val="28"/>
          <w:lang w:eastAsia="ro-RO"/>
        </w:rPr>
        <w:t xml:space="preserve">в холодный период года на </w:t>
      </w:r>
      <w:r w:rsidRPr="000E3070">
        <w:rPr>
          <w:szCs w:val="28"/>
        </w:rPr>
        <w:t xml:space="preserve">12526,7 тыс. леев. Размер </w:t>
      </w:r>
      <w:r w:rsidRPr="000E3070">
        <w:rPr>
          <w:bCs/>
          <w:szCs w:val="28"/>
        </w:rPr>
        <w:t xml:space="preserve">помощи </w:t>
      </w:r>
      <w:r w:rsidRPr="000E3070">
        <w:rPr>
          <w:bCs/>
          <w:szCs w:val="28"/>
          <w:lang w:eastAsia="ro-RO"/>
        </w:rPr>
        <w:t>в холодный период года увеличился и составляет 200 леев ежемесячно.</w:t>
      </w:r>
    </w:p>
    <w:p w:rsidR="00347391" w:rsidRPr="000E3070" w:rsidRDefault="00347391" w:rsidP="00347391">
      <w:pPr>
        <w:rPr>
          <w:bCs/>
          <w:szCs w:val="28"/>
          <w:lang w:eastAsia="ro-RO"/>
        </w:rPr>
      </w:pPr>
      <w:r w:rsidRPr="000E3070">
        <w:rPr>
          <w:szCs w:val="28"/>
        </w:rPr>
        <w:tab/>
        <w:t>Утвержденные расходы по статье "</w:t>
      </w:r>
      <w:r w:rsidRPr="000E3070">
        <w:rPr>
          <w:b/>
          <w:bCs/>
          <w:szCs w:val="28"/>
        </w:rPr>
        <w:t>Денежная помощь</w:t>
      </w:r>
      <w:r w:rsidRPr="000E3070">
        <w:rPr>
          <w:szCs w:val="28"/>
        </w:rPr>
        <w:t xml:space="preserve">" в сумме 360193,5 тыс. леев предлагаются уменьшить на 32990,5 тыс. леев. </w:t>
      </w:r>
      <w:r w:rsidRPr="000E3070">
        <w:rPr>
          <w:szCs w:val="28"/>
        </w:rPr>
        <w:tab/>
      </w:r>
      <w:proofErr w:type="gramStart"/>
      <w:r w:rsidRPr="000E3070">
        <w:rPr>
          <w:szCs w:val="28"/>
        </w:rPr>
        <w:t>У</w:t>
      </w:r>
      <w:r w:rsidRPr="000E3070">
        <w:rPr>
          <w:bCs/>
          <w:szCs w:val="28"/>
        </w:rPr>
        <w:t xml:space="preserve">меньшение </w:t>
      </w:r>
      <w:r w:rsidRPr="000E3070">
        <w:rPr>
          <w:szCs w:val="28"/>
        </w:rPr>
        <w:t>расходов по данной статье обусловлено изменением внесенное в Постановлении Правительства №. 1167 от 16 октября 2008 года «</w:t>
      </w:r>
      <w:r w:rsidRPr="000E3070">
        <w:rPr>
          <w:bCs/>
          <w:szCs w:val="28"/>
        </w:rPr>
        <w:t xml:space="preserve">об утверждении Положения о порядке установления и выплаты социального пособия» Постановлением </w:t>
      </w:r>
      <w:r w:rsidRPr="000E3070">
        <w:rPr>
          <w:szCs w:val="28"/>
        </w:rPr>
        <w:t>Правительства №.786 от 25 октября 2011 года «</w:t>
      </w:r>
      <w:r w:rsidRPr="000E3070">
        <w:rPr>
          <w:bCs/>
          <w:szCs w:val="28"/>
          <w:lang w:eastAsia="ro-RO"/>
        </w:rPr>
        <w:t>о внесении изменений и дополнений в некоторые нормативные акты Правительства</w:t>
      </w:r>
      <w:r w:rsidRPr="000E3070">
        <w:rPr>
          <w:szCs w:val="28"/>
        </w:rPr>
        <w:t>», согласно которому был изменён порядок выплаты социальной помощи.</w:t>
      </w:r>
      <w:proofErr w:type="gramEnd"/>
    </w:p>
    <w:p w:rsidR="00347391" w:rsidRPr="000E3070" w:rsidRDefault="00347391" w:rsidP="00347391">
      <w:pPr>
        <w:rPr>
          <w:i/>
          <w:szCs w:val="28"/>
        </w:rPr>
      </w:pPr>
      <w:r w:rsidRPr="000E3070">
        <w:rPr>
          <w:szCs w:val="28"/>
        </w:rPr>
        <w:tab/>
        <w:t>Утвержденные расходы по статье "</w:t>
      </w:r>
      <w:r w:rsidRPr="000E3070">
        <w:rPr>
          <w:b/>
          <w:bCs/>
          <w:szCs w:val="28"/>
        </w:rPr>
        <w:t>Другие выплаты</w:t>
      </w:r>
      <w:r w:rsidRPr="000E3070">
        <w:rPr>
          <w:szCs w:val="28"/>
        </w:rPr>
        <w:t xml:space="preserve">" в сумме 89428,8 тыс. леев предлагается увеличить на 835,8 тыс. леев. </w:t>
      </w:r>
      <w:r w:rsidRPr="000E3070">
        <w:t>У</w:t>
      </w:r>
      <w:r w:rsidRPr="000E3070">
        <w:rPr>
          <w:bCs/>
          <w:szCs w:val="28"/>
        </w:rPr>
        <w:t xml:space="preserve">величение расходов по данной статье обусловлено повышением на </w:t>
      </w:r>
      <w:r w:rsidRPr="000E3070">
        <w:rPr>
          <w:szCs w:val="28"/>
        </w:rPr>
        <w:t>5839,7 тыс. леев</w:t>
      </w:r>
      <w:r w:rsidRPr="000E3070">
        <w:rPr>
          <w:bCs/>
          <w:szCs w:val="28"/>
        </w:rPr>
        <w:t xml:space="preserve"> по сравнению с утвержденными расходами </w:t>
      </w:r>
      <w:r w:rsidRPr="000E3070">
        <w:rPr>
          <w:i/>
          <w:szCs w:val="28"/>
        </w:rPr>
        <w:t>в связи с включением в страховой стаж незастрахованных периодов.</w:t>
      </w:r>
    </w:p>
    <w:p w:rsidR="00347391" w:rsidRPr="000E3070" w:rsidRDefault="00347391" w:rsidP="00347391">
      <w:pPr>
        <w:rPr>
          <w:bCs/>
          <w:szCs w:val="28"/>
        </w:rPr>
      </w:pPr>
      <w:r w:rsidRPr="000E3070">
        <w:rPr>
          <w:i/>
          <w:szCs w:val="28"/>
        </w:rPr>
        <w:tab/>
      </w:r>
    </w:p>
    <w:p w:rsidR="00347391" w:rsidRPr="000E3070" w:rsidRDefault="00347391" w:rsidP="00347391">
      <w:pPr>
        <w:pStyle w:val="cn"/>
        <w:ind w:firstLine="720"/>
        <w:jc w:val="both"/>
        <w:rPr>
          <w:i/>
          <w:sz w:val="28"/>
          <w:szCs w:val="28"/>
        </w:rPr>
      </w:pPr>
      <w:r w:rsidRPr="000E3070">
        <w:rPr>
          <w:sz w:val="28"/>
          <w:szCs w:val="28"/>
        </w:rPr>
        <w:t xml:space="preserve">Одновременно, по позиции </w:t>
      </w:r>
      <w:r w:rsidRPr="000E3070">
        <w:rPr>
          <w:i/>
          <w:sz w:val="28"/>
          <w:szCs w:val="28"/>
        </w:rPr>
        <w:t xml:space="preserve">компенсация разницы установленной пенсии до минимальной пенсии для получателей пенсий социального страхования </w:t>
      </w:r>
      <w:r w:rsidRPr="000E3070">
        <w:rPr>
          <w:sz w:val="28"/>
          <w:szCs w:val="28"/>
        </w:rPr>
        <w:t>были</w:t>
      </w:r>
      <w:r w:rsidRPr="000E3070">
        <w:rPr>
          <w:i/>
          <w:sz w:val="28"/>
          <w:szCs w:val="28"/>
        </w:rPr>
        <w:t xml:space="preserve"> </w:t>
      </w:r>
      <w:r w:rsidRPr="000E3070">
        <w:rPr>
          <w:sz w:val="28"/>
          <w:szCs w:val="28"/>
        </w:rPr>
        <w:t>утверждены расходы в сумме 87736,6 тыс. леев, согласно расчетам ожидаемые расходы составят 82732,7 тыс. леев или на 5003,9 тыс. леев меньше. Данное уменьшение обусловлено выполнением в течение 9 месяцев меньших расходов (55569,7 тыс. леев) по сравнению с запланированными расходами на данный период (59617,8 тыс. леев).</w:t>
      </w:r>
    </w:p>
    <w:p w:rsidR="00347391" w:rsidRPr="000E3070" w:rsidRDefault="00347391" w:rsidP="00347391">
      <w:pPr>
        <w:rPr>
          <w:szCs w:val="28"/>
        </w:rPr>
      </w:pPr>
      <w:r w:rsidRPr="000E3070">
        <w:rPr>
          <w:szCs w:val="28"/>
        </w:rPr>
        <w:tab/>
        <w:t xml:space="preserve">Увеличение на 1815,0 тыс. леев </w:t>
      </w:r>
      <w:r w:rsidRPr="000E3070">
        <w:rPr>
          <w:i/>
          <w:szCs w:val="28"/>
        </w:rPr>
        <w:t>расходов на банковские и почтовые услуги</w:t>
      </w:r>
      <w:r w:rsidRPr="000E3070">
        <w:rPr>
          <w:szCs w:val="28"/>
        </w:rPr>
        <w:t xml:space="preserve"> обусловлено ростом расходов на социальные выплаты. </w:t>
      </w:r>
    </w:p>
    <w:p w:rsidR="00347391" w:rsidRPr="000E3070" w:rsidRDefault="00347391" w:rsidP="00347391">
      <w:pPr>
        <w:pStyle w:val="cn"/>
        <w:ind w:firstLine="720"/>
        <w:jc w:val="both"/>
        <w:rPr>
          <w:sz w:val="28"/>
          <w:szCs w:val="28"/>
        </w:rPr>
      </w:pPr>
    </w:p>
    <w:p w:rsidR="00347391" w:rsidRPr="000E3070" w:rsidRDefault="00347391" w:rsidP="00347391">
      <w:pPr>
        <w:rPr>
          <w:szCs w:val="28"/>
        </w:rPr>
      </w:pPr>
      <w:r w:rsidRPr="000E3070">
        <w:rPr>
          <w:szCs w:val="28"/>
        </w:rPr>
        <w:tab/>
        <w:t xml:space="preserve">Исходя из прогноза общих доходов и расходов бюджета государственного социального страхования на 2011 год, годовой финансовый результат составит дефицит в сумме 987466,5 тыс. леев. Исходя из возможностей государственного бюджета, </w:t>
      </w:r>
      <w:r w:rsidRPr="000E3070">
        <w:rPr>
          <w:i/>
          <w:iCs/>
          <w:szCs w:val="28"/>
          <w:lang w:val="ru-MO"/>
        </w:rPr>
        <w:t>покрытие дефицита бюджета государственного социального страхования</w:t>
      </w:r>
      <w:r w:rsidRPr="000E3070">
        <w:rPr>
          <w:szCs w:val="28"/>
        </w:rPr>
        <w:t xml:space="preserve"> прогнозируется в сумме </w:t>
      </w:r>
      <w:r w:rsidRPr="000E3070">
        <w:rPr>
          <w:szCs w:val="28"/>
          <w:lang w:val="ro-MO"/>
        </w:rPr>
        <w:t xml:space="preserve">806700,0 </w:t>
      </w:r>
      <w:r w:rsidRPr="000E3070">
        <w:rPr>
          <w:szCs w:val="28"/>
        </w:rPr>
        <w:t xml:space="preserve">тыс. леев или на </w:t>
      </w:r>
      <w:r w:rsidRPr="000E3070">
        <w:rPr>
          <w:szCs w:val="28"/>
          <w:lang w:val="ro-MO"/>
        </w:rPr>
        <w:t xml:space="preserve">194600,0 </w:t>
      </w:r>
      <w:r w:rsidRPr="000E3070">
        <w:rPr>
          <w:szCs w:val="28"/>
        </w:rPr>
        <w:t>тыс. леев больше по сравнению с утвержденной суммой.</w:t>
      </w:r>
    </w:p>
    <w:p w:rsidR="007B0F00" w:rsidRPr="00347391" w:rsidRDefault="00347391" w:rsidP="00347391">
      <w:pPr>
        <w:rPr>
          <w:szCs w:val="28"/>
        </w:rPr>
      </w:pPr>
      <w:r w:rsidRPr="000E3070">
        <w:rPr>
          <w:szCs w:val="28"/>
        </w:rPr>
        <w:tab/>
        <w:t xml:space="preserve">Бюджет государственного социального страхования на 2011 год оценивается </w:t>
      </w:r>
      <w:r w:rsidRPr="000E3070">
        <w:rPr>
          <w:bCs/>
          <w:szCs w:val="28"/>
        </w:rPr>
        <w:t>с превышением расходов над доходами</w:t>
      </w:r>
      <w:r w:rsidRPr="000E3070">
        <w:rPr>
          <w:szCs w:val="28"/>
        </w:rPr>
        <w:t xml:space="preserve"> в сумме 180766,5 тыс. леев.</w:t>
      </w:r>
      <w:r w:rsidR="007B0F00" w:rsidRPr="00561069">
        <w:t> </w:t>
      </w:r>
    </w:p>
    <w:sectPr w:rsidR="007B0F00" w:rsidRPr="00347391" w:rsidSect="003C21EC">
      <w:headerReference w:type="even" r:id="rId7"/>
      <w:headerReference w:type="default" r:id="rId8"/>
      <w:footerReference w:type="first" r:id="rId9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DA4" w:rsidRDefault="00FD0DA4">
      <w:r>
        <w:separator/>
      </w:r>
    </w:p>
  </w:endnote>
  <w:endnote w:type="continuationSeparator" w:id="0">
    <w:p w:rsidR="00FD0DA4" w:rsidRDefault="00FD0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00" w:rsidRPr="00347391" w:rsidRDefault="007B0F00" w:rsidP="00B575B7">
    <w:pPr>
      <w:pStyle w:val="a5"/>
      <w:rPr>
        <w:szCs w:val="16"/>
        <w:lang w:val="en-US"/>
      </w:rPr>
    </w:pPr>
    <w:proofErr w:type="spellStart"/>
    <w:r>
      <w:rPr>
        <w:szCs w:val="16"/>
        <w:lang w:val="en-US"/>
      </w:rPr>
      <w:t>Olga_</w:t>
    </w:r>
    <w:r w:rsidRPr="00347391">
      <w:rPr>
        <w:szCs w:val="16"/>
        <w:lang w:val="en-US"/>
      </w:rPr>
      <w:t>.</w:t>
    </w:r>
    <w:r w:rsidRPr="008641E6">
      <w:rPr>
        <w:szCs w:val="16"/>
      </w:rPr>
      <w:fldChar w:fldCharType="begin"/>
    </w:r>
    <w:r w:rsidRPr="00347391">
      <w:rPr>
        <w:szCs w:val="16"/>
        <w:lang w:val="en-US"/>
      </w:rPr>
      <w:instrText xml:space="preserve"> FILENAME \p </w:instrText>
    </w:r>
    <w:r>
      <w:rPr>
        <w:szCs w:val="16"/>
      </w:rPr>
      <w:fldChar w:fldCharType="separate"/>
    </w:r>
    <w:r w:rsidR="004167A4" w:rsidRPr="00347391">
      <w:rPr>
        <w:noProof/>
        <w:szCs w:val="16"/>
        <w:lang w:val="en-US"/>
      </w:rPr>
      <w:t>W</w:t>
    </w:r>
    <w:proofErr w:type="spellEnd"/>
    <w:r w:rsidR="004167A4" w:rsidRPr="00347391">
      <w:rPr>
        <w:noProof/>
        <w:szCs w:val="16"/>
        <w:lang w:val="en-US"/>
      </w:rPr>
      <w:t>:\DOC_2011_\HOTARIRI\Bogdan_iz_dop_54.doc</w:t>
    </w:r>
    <w:r w:rsidRPr="008641E6">
      <w:rPr>
        <w:szCs w:val="16"/>
      </w:rPr>
      <w:fldChar w:fldCharType="end"/>
    </w:r>
    <w:r w:rsidRPr="00347391">
      <w:rPr>
        <w:szCs w:val="16"/>
        <w:lang w:val="en-US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347391">
      <w:rPr>
        <w:noProof/>
        <w:szCs w:val="16"/>
      </w:rPr>
      <w:t>30.11.11</w:t>
    </w:r>
    <w:r>
      <w:rPr>
        <w:szCs w:val="16"/>
      </w:rPr>
      <w:fldChar w:fldCharType="end"/>
    </w:r>
    <w:r w:rsidRPr="00347391">
      <w:rPr>
        <w:szCs w:val="16"/>
        <w:lang w:val="en-US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347391">
      <w:rPr>
        <w:noProof/>
        <w:szCs w:val="16"/>
      </w:rPr>
      <w:t xml:space="preserve">10:26 </w:t>
    </w:r>
    <w:r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DA4" w:rsidRDefault="00FD0DA4">
      <w:r>
        <w:separator/>
      </w:r>
    </w:p>
  </w:footnote>
  <w:footnote w:type="continuationSeparator" w:id="0">
    <w:p w:rsidR="00FD0DA4" w:rsidRDefault="00FD0D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00" w:rsidRDefault="007B0F00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B0F00" w:rsidRDefault="007B0F00" w:rsidP="004F33DB">
    <w:pPr>
      <w:pStyle w:val="a3"/>
      <w:rPr>
        <w:rStyle w:val="a4"/>
      </w:rPr>
    </w:pPr>
  </w:p>
  <w:p w:rsidR="007B0F00" w:rsidRDefault="007B0F00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00" w:rsidRDefault="007B0F00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47391">
      <w:rPr>
        <w:rStyle w:val="a4"/>
        <w:noProof/>
      </w:rPr>
      <w:t>2</w:t>
    </w:r>
    <w:r>
      <w:rPr>
        <w:rStyle w:val="a4"/>
      </w:rPr>
      <w:fldChar w:fldCharType="end"/>
    </w:r>
  </w:p>
  <w:p w:rsidR="007B0F00" w:rsidRDefault="007B0F00" w:rsidP="004F33DB">
    <w:pPr>
      <w:pStyle w:val="a3"/>
      <w:rPr>
        <w:rStyle w:val="a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A4A82"/>
    <w:multiLevelType w:val="hybridMultilevel"/>
    <w:tmpl w:val="4802EAB8"/>
    <w:lvl w:ilvl="0" w:tplc="FB44152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B98"/>
    <w:rsid w:val="00007CEE"/>
    <w:rsid w:val="00014691"/>
    <w:rsid w:val="00035C69"/>
    <w:rsid w:val="00044534"/>
    <w:rsid w:val="0004456E"/>
    <w:rsid w:val="00055C54"/>
    <w:rsid w:val="00065C7A"/>
    <w:rsid w:val="000842D0"/>
    <w:rsid w:val="000A7822"/>
    <w:rsid w:val="000B3E9D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40791"/>
    <w:rsid w:val="00154AAF"/>
    <w:rsid w:val="001615D2"/>
    <w:rsid w:val="001647EA"/>
    <w:rsid w:val="00194430"/>
    <w:rsid w:val="001E18DD"/>
    <w:rsid w:val="002077EB"/>
    <w:rsid w:val="00213B2D"/>
    <w:rsid w:val="00221976"/>
    <w:rsid w:val="00230DFA"/>
    <w:rsid w:val="002349B4"/>
    <w:rsid w:val="00272558"/>
    <w:rsid w:val="00273369"/>
    <w:rsid w:val="00280790"/>
    <w:rsid w:val="00285046"/>
    <w:rsid w:val="00286B98"/>
    <w:rsid w:val="002A6B5F"/>
    <w:rsid w:val="002C1D22"/>
    <w:rsid w:val="002D72E2"/>
    <w:rsid w:val="002E305D"/>
    <w:rsid w:val="002F311F"/>
    <w:rsid w:val="00313893"/>
    <w:rsid w:val="003157D3"/>
    <w:rsid w:val="003222BD"/>
    <w:rsid w:val="00330953"/>
    <w:rsid w:val="00340A4F"/>
    <w:rsid w:val="00341D30"/>
    <w:rsid w:val="003424D7"/>
    <w:rsid w:val="00347391"/>
    <w:rsid w:val="00360D88"/>
    <w:rsid w:val="00363CCB"/>
    <w:rsid w:val="003657F4"/>
    <w:rsid w:val="003A0FC3"/>
    <w:rsid w:val="003A6EAB"/>
    <w:rsid w:val="003A73D6"/>
    <w:rsid w:val="003B7F8A"/>
    <w:rsid w:val="003C21EC"/>
    <w:rsid w:val="003E0097"/>
    <w:rsid w:val="003F78AF"/>
    <w:rsid w:val="00405C53"/>
    <w:rsid w:val="00407686"/>
    <w:rsid w:val="00414649"/>
    <w:rsid w:val="004167A4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63F9"/>
    <w:rsid w:val="004A7B6D"/>
    <w:rsid w:val="004D092F"/>
    <w:rsid w:val="004D2C27"/>
    <w:rsid w:val="004E2124"/>
    <w:rsid w:val="004F33DB"/>
    <w:rsid w:val="00524C5E"/>
    <w:rsid w:val="0052650B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27DC"/>
    <w:rsid w:val="00594C08"/>
    <w:rsid w:val="005B10A3"/>
    <w:rsid w:val="005C431F"/>
    <w:rsid w:val="005D59AB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43144"/>
    <w:rsid w:val="00652F4E"/>
    <w:rsid w:val="00654AEB"/>
    <w:rsid w:val="00656956"/>
    <w:rsid w:val="00662717"/>
    <w:rsid w:val="00666466"/>
    <w:rsid w:val="00683575"/>
    <w:rsid w:val="00696479"/>
    <w:rsid w:val="006C6CC0"/>
    <w:rsid w:val="006D0488"/>
    <w:rsid w:val="006D23C6"/>
    <w:rsid w:val="00702DAB"/>
    <w:rsid w:val="00706538"/>
    <w:rsid w:val="00726312"/>
    <w:rsid w:val="00750DF4"/>
    <w:rsid w:val="00752E7D"/>
    <w:rsid w:val="00763703"/>
    <w:rsid w:val="00766FA5"/>
    <w:rsid w:val="00772666"/>
    <w:rsid w:val="007834C4"/>
    <w:rsid w:val="00784D75"/>
    <w:rsid w:val="007B036A"/>
    <w:rsid w:val="007B0F00"/>
    <w:rsid w:val="007B64BB"/>
    <w:rsid w:val="007C6592"/>
    <w:rsid w:val="007D0D68"/>
    <w:rsid w:val="007E5076"/>
    <w:rsid w:val="00803890"/>
    <w:rsid w:val="00807AD4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6145"/>
    <w:rsid w:val="00946B2E"/>
    <w:rsid w:val="009531F7"/>
    <w:rsid w:val="009729CB"/>
    <w:rsid w:val="009A4412"/>
    <w:rsid w:val="009C0F9F"/>
    <w:rsid w:val="009C4CDB"/>
    <w:rsid w:val="00A01A1A"/>
    <w:rsid w:val="00A20643"/>
    <w:rsid w:val="00A239B6"/>
    <w:rsid w:val="00A2551E"/>
    <w:rsid w:val="00A35195"/>
    <w:rsid w:val="00A363F6"/>
    <w:rsid w:val="00A42F92"/>
    <w:rsid w:val="00A436A6"/>
    <w:rsid w:val="00A4377A"/>
    <w:rsid w:val="00A52AD2"/>
    <w:rsid w:val="00A52E97"/>
    <w:rsid w:val="00A560E3"/>
    <w:rsid w:val="00A905D3"/>
    <w:rsid w:val="00AA4AA1"/>
    <w:rsid w:val="00AB292A"/>
    <w:rsid w:val="00AE45CD"/>
    <w:rsid w:val="00AE5E52"/>
    <w:rsid w:val="00AF20DA"/>
    <w:rsid w:val="00AF2DED"/>
    <w:rsid w:val="00AF2E97"/>
    <w:rsid w:val="00B0094C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A35FD"/>
    <w:rsid w:val="00BA5276"/>
    <w:rsid w:val="00BC3C7A"/>
    <w:rsid w:val="00BC504F"/>
    <w:rsid w:val="00BF42DF"/>
    <w:rsid w:val="00BF4544"/>
    <w:rsid w:val="00BF5F85"/>
    <w:rsid w:val="00BF6076"/>
    <w:rsid w:val="00C06CED"/>
    <w:rsid w:val="00C3105C"/>
    <w:rsid w:val="00C409A8"/>
    <w:rsid w:val="00C430DC"/>
    <w:rsid w:val="00C46AD9"/>
    <w:rsid w:val="00C51D21"/>
    <w:rsid w:val="00C60F64"/>
    <w:rsid w:val="00C61BE2"/>
    <w:rsid w:val="00C655D7"/>
    <w:rsid w:val="00C73FE1"/>
    <w:rsid w:val="00C90F29"/>
    <w:rsid w:val="00CB4ECC"/>
    <w:rsid w:val="00CB584D"/>
    <w:rsid w:val="00CC67B0"/>
    <w:rsid w:val="00CE147F"/>
    <w:rsid w:val="00CE2464"/>
    <w:rsid w:val="00CF612B"/>
    <w:rsid w:val="00D225FF"/>
    <w:rsid w:val="00D40E11"/>
    <w:rsid w:val="00D41170"/>
    <w:rsid w:val="00D42103"/>
    <w:rsid w:val="00D546CB"/>
    <w:rsid w:val="00D64319"/>
    <w:rsid w:val="00D645E6"/>
    <w:rsid w:val="00D75D9A"/>
    <w:rsid w:val="00D84C92"/>
    <w:rsid w:val="00DA4AB5"/>
    <w:rsid w:val="00DC2114"/>
    <w:rsid w:val="00DE7A69"/>
    <w:rsid w:val="00DF0CEA"/>
    <w:rsid w:val="00DF5585"/>
    <w:rsid w:val="00E110E3"/>
    <w:rsid w:val="00E169B3"/>
    <w:rsid w:val="00E4723C"/>
    <w:rsid w:val="00EA4361"/>
    <w:rsid w:val="00EC348C"/>
    <w:rsid w:val="00EC3844"/>
    <w:rsid w:val="00ED2352"/>
    <w:rsid w:val="00F345B6"/>
    <w:rsid w:val="00F47B25"/>
    <w:rsid w:val="00F51287"/>
    <w:rsid w:val="00F77FD8"/>
    <w:rsid w:val="00F912C2"/>
    <w:rsid w:val="00FA414D"/>
    <w:rsid w:val="00FB263D"/>
    <w:rsid w:val="00FD0DA4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paragraph" w:styleId="a6">
    <w:name w:val="Body Text"/>
    <w:basedOn w:val="a"/>
    <w:rsid w:val="00286B98"/>
  </w:style>
  <w:style w:type="character" w:customStyle="1" w:styleId="docheader1">
    <w:name w:val="doc_header1"/>
    <w:basedOn w:val="a0"/>
    <w:rsid w:val="00286B98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7B0F00"/>
    <w:pPr>
      <w:suppressAutoHyphens/>
      <w:ind w:firstLine="720"/>
    </w:pPr>
    <w:rPr>
      <w:szCs w:val="24"/>
      <w:lang w:val="ro-RO" w:eastAsia="ar-SA"/>
    </w:rPr>
  </w:style>
  <w:style w:type="paragraph" w:styleId="a7">
    <w:name w:val="Normal (Web)"/>
    <w:basedOn w:val="a"/>
    <w:link w:val="a8"/>
    <w:rsid w:val="007B0F00"/>
    <w:pPr>
      <w:ind w:firstLine="567"/>
    </w:pPr>
    <w:rPr>
      <w:sz w:val="24"/>
      <w:szCs w:val="24"/>
      <w:lang w:val="ro-RO" w:eastAsia="ro-RO"/>
    </w:rPr>
  </w:style>
  <w:style w:type="paragraph" w:customStyle="1" w:styleId="cb">
    <w:name w:val="cb"/>
    <w:basedOn w:val="a"/>
    <w:rsid w:val="007B0F00"/>
    <w:pPr>
      <w:jc w:val="center"/>
    </w:pPr>
    <w:rPr>
      <w:b/>
      <w:bCs/>
      <w:sz w:val="24"/>
      <w:szCs w:val="24"/>
      <w:lang w:val="ro-RO" w:eastAsia="ro-RO"/>
    </w:rPr>
  </w:style>
  <w:style w:type="paragraph" w:customStyle="1" w:styleId="rg">
    <w:name w:val="rg"/>
    <w:basedOn w:val="a"/>
    <w:rsid w:val="007B0F00"/>
    <w:pPr>
      <w:jc w:val="right"/>
    </w:pPr>
    <w:rPr>
      <w:sz w:val="24"/>
      <w:szCs w:val="24"/>
      <w:lang w:val="ro-RO" w:eastAsia="ro-RO"/>
    </w:rPr>
  </w:style>
  <w:style w:type="character" w:customStyle="1" w:styleId="a8">
    <w:name w:val="Обычный (веб) Знак"/>
    <w:link w:val="a7"/>
    <w:rsid w:val="007B0F00"/>
    <w:rPr>
      <w:sz w:val="24"/>
      <w:szCs w:val="24"/>
      <w:lang w:val="ro-RO" w:eastAsia="ro-RO" w:bidi="ar-SA"/>
    </w:rPr>
  </w:style>
  <w:style w:type="paragraph" w:styleId="a9">
    <w:name w:val="Balloon Text"/>
    <w:basedOn w:val="a"/>
    <w:link w:val="aa"/>
    <w:rsid w:val="003473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47391"/>
    <w:rPr>
      <w:rFonts w:ascii="Tahoma" w:hAnsi="Tahoma" w:cs="Tahoma"/>
      <w:sz w:val="16"/>
      <w:szCs w:val="16"/>
    </w:rPr>
  </w:style>
  <w:style w:type="paragraph" w:customStyle="1" w:styleId="cn">
    <w:name w:val="cn"/>
    <w:basedOn w:val="a"/>
    <w:rsid w:val="00347391"/>
    <w:pPr>
      <w:suppressAutoHyphens/>
      <w:jc w:val="center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rsid w:val="00347391"/>
    <w:pPr>
      <w:suppressAutoHyphens/>
      <w:spacing w:after="120"/>
      <w:ind w:left="283"/>
      <w:jc w:val="left"/>
    </w:pPr>
    <w:rPr>
      <w:sz w:val="24"/>
      <w:szCs w:val="24"/>
      <w:lang w:val="ro-RO" w:eastAsia="ar-SA"/>
    </w:rPr>
  </w:style>
  <w:style w:type="character" w:customStyle="1" w:styleId="ac">
    <w:name w:val="Основной текст с отступом Знак"/>
    <w:basedOn w:val="a0"/>
    <w:link w:val="ab"/>
    <w:rsid w:val="00347391"/>
    <w:rPr>
      <w:sz w:val="24"/>
      <w:szCs w:val="24"/>
      <w:lang w:val="ro-RO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70DAE1-BA27-46E0-AB8B-1B84A0A3CD05}"/>
</file>

<file path=customXml/itemProps2.xml><?xml version="1.0" encoding="utf-8"?>
<ds:datastoreItem xmlns:ds="http://schemas.openxmlformats.org/officeDocument/2006/customXml" ds:itemID="{46287C19-D26F-42BC-B030-BBAD6C348938}"/>
</file>

<file path=customXml/itemProps3.xml><?xml version="1.0" encoding="utf-8"?>
<ds:datastoreItem xmlns:ds="http://schemas.openxmlformats.org/officeDocument/2006/customXml" ds:itemID="{AE160415-B832-493D-89D5-65E05CE4C119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9</TotalTime>
  <Pages>11</Pages>
  <Words>3020</Words>
  <Characters>17219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20199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2597,2011.ru</dc:title>
  <dc:subject/>
  <dc:creator>Consultant</dc:creator>
  <cp:keywords/>
  <dc:description/>
  <cp:lastModifiedBy>user</cp:lastModifiedBy>
  <cp:revision>2</cp:revision>
  <cp:lastPrinted>2011-11-27T09:29:00Z</cp:lastPrinted>
  <dcterms:created xsi:type="dcterms:W3CDTF">2011-11-30T08:38:00Z</dcterms:created>
  <dcterms:modified xsi:type="dcterms:W3CDTF">2011-11-30T08:38:00Z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