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Pr="00B97EE9" w:rsidRDefault="00B97EE9" w:rsidP="00B97EE9">
      <w:pPr>
        <w:jc w:val="center"/>
        <w:rPr>
          <w:b/>
        </w:rPr>
      </w:pPr>
      <w:r w:rsidRPr="00B97EE9">
        <w:rPr>
          <w:b/>
        </w:rPr>
        <w:t>О проекте закона о внесении изменений и дополнений</w:t>
      </w:r>
    </w:p>
    <w:p w:rsidR="00B97EE9" w:rsidRPr="00B97EE9" w:rsidRDefault="00B97EE9" w:rsidP="00B97EE9">
      <w:pPr>
        <w:jc w:val="center"/>
        <w:rPr>
          <w:b/>
        </w:rPr>
      </w:pPr>
      <w:r w:rsidRPr="00B97EE9">
        <w:rPr>
          <w:b/>
        </w:rPr>
        <w:t xml:space="preserve">в Закон № 125-XVI от 11 мая 2007 года о </w:t>
      </w:r>
      <w:proofErr w:type="gramStart"/>
      <w:r w:rsidRPr="00B97EE9">
        <w:rPr>
          <w:b/>
        </w:rPr>
        <w:t>религиозных</w:t>
      </w:r>
      <w:proofErr w:type="gramEnd"/>
    </w:p>
    <w:p w:rsidR="00B97EE9" w:rsidRPr="00B97EE9" w:rsidRDefault="00B97EE9" w:rsidP="00B97EE9">
      <w:pPr>
        <w:jc w:val="center"/>
        <w:rPr>
          <w:b/>
        </w:rPr>
      </w:pPr>
      <w:proofErr w:type="gramStart"/>
      <w:r w:rsidRPr="00B97EE9">
        <w:rPr>
          <w:b/>
        </w:rPr>
        <w:t>культах</w:t>
      </w:r>
      <w:proofErr w:type="gramEnd"/>
      <w:r w:rsidRPr="00B97EE9">
        <w:rPr>
          <w:b/>
        </w:rPr>
        <w:t xml:space="preserve"> и их составных частях</w:t>
      </w:r>
    </w:p>
    <w:p w:rsidR="00B97EE9" w:rsidRPr="00B97EE9" w:rsidRDefault="00B97EE9" w:rsidP="00B97EE9">
      <w:pPr>
        <w:jc w:val="center"/>
        <w:rPr>
          <w:b/>
        </w:rPr>
      </w:pPr>
      <w:r w:rsidRPr="00B97EE9">
        <w:rPr>
          <w:b/>
        </w:rPr>
        <w:t>_____________________________________________</w:t>
      </w:r>
    </w:p>
    <w:p w:rsidR="00B97EE9" w:rsidRPr="00B97EE9" w:rsidRDefault="00B97EE9" w:rsidP="00B97EE9"/>
    <w:p w:rsidR="007B64BB" w:rsidRDefault="007B64BB" w:rsidP="007B64BB">
      <w:pPr>
        <w:ind w:firstLine="709"/>
      </w:pPr>
      <w:r>
        <w:t xml:space="preserve">Правительство ПОСТАНОВЛЯЕТ: </w:t>
      </w:r>
    </w:p>
    <w:p w:rsidR="007B64BB" w:rsidRDefault="007B64BB" w:rsidP="007B64BB">
      <w:pPr>
        <w:ind w:firstLine="709"/>
      </w:pPr>
    </w:p>
    <w:p w:rsidR="00B97EE9" w:rsidRDefault="00B97EE9" w:rsidP="00B97EE9">
      <w:pPr>
        <w:ind w:firstLine="709"/>
      </w:pPr>
      <w:r>
        <w:t>Одобрить и представить Парламенту на рассмотрение проект закона о внесении изменений и дополнений в Закон № 125-XVI от 11 мая 2007 года о религиозных культах и их составных частях.</w:t>
      </w:r>
    </w:p>
    <w:p w:rsidR="00B97EE9" w:rsidRDefault="00B97EE9" w:rsidP="00B97EE9">
      <w:pPr>
        <w:ind w:firstLine="709"/>
      </w:pPr>
    </w:p>
    <w:p w:rsidR="00B97EE9" w:rsidRDefault="00B97EE9" w:rsidP="007B64BB">
      <w:pPr>
        <w:ind w:firstLine="709"/>
      </w:pPr>
    </w:p>
    <w:p w:rsidR="007B64BB" w:rsidRDefault="007B64BB" w:rsidP="007B64BB">
      <w:pPr>
        <w:ind w:firstLine="709"/>
      </w:pPr>
    </w:p>
    <w:p w:rsidR="007B64BB" w:rsidRDefault="007B64BB" w:rsidP="007B64BB">
      <w:pPr>
        <w:ind w:firstLine="709"/>
        <w:rPr>
          <w:b/>
        </w:rPr>
      </w:pPr>
      <w:r w:rsidRPr="00B53C40">
        <w:rPr>
          <w:b/>
        </w:rPr>
        <w:t>Премьер-министр</w:t>
      </w:r>
      <w:r w:rsidRPr="00B53C40">
        <w:rPr>
          <w:b/>
        </w:rPr>
        <w:tab/>
      </w:r>
      <w:r w:rsidRPr="00B53C40">
        <w:rPr>
          <w:b/>
        </w:rPr>
        <w:tab/>
      </w:r>
      <w:r w:rsidRPr="00B53C40">
        <w:rPr>
          <w:b/>
        </w:rPr>
        <w:tab/>
      </w:r>
      <w:r w:rsidRPr="00B53C40">
        <w:rPr>
          <w:b/>
        </w:rPr>
        <w:tab/>
        <w:t>ВЛАДИМИР ФИЛАТ</w:t>
      </w:r>
      <w:r>
        <w:rPr>
          <w:b/>
        </w:rPr>
        <w:t xml:space="preserve"> </w:t>
      </w:r>
    </w:p>
    <w:p w:rsidR="007B64BB" w:rsidRDefault="007B64BB" w:rsidP="007B64BB">
      <w:pPr>
        <w:ind w:firstLine="709"/>
      </w:pPr>
    </w:p>
    <w:p w:rsidR="007B64BB" w:rsidRDefault="007B64BB" w:rsidP="007B64BB">
      <w:pPr>
        <w:ind w:firstLine="709"/>
      </w:pPr>
      <w:r>
        <w:t>Контрасигну</w:t>
      </w:r>
      <w:r w:rsidR="00B97EE9">
        <w:t>е</w:t>
      </w:r>
      <w:r>
        <w:t>т:</w:t>
      </w:r>
    </w:p>
    <w:p w:rsidR="007B64BB" w:rsidRDefault="007B64BB" w:rsidP="007B64BB"/>
    <w:p w:rsidR="007B64BB" w:rsidRPr="00B97EE9" w:rsidRDefault="00B97EE9" w:rsidP="007B64BB">
      <w:r w:rsidRPr="00583B06">
        <w:t>Министр юстиции</w:t>
      </w:r>
      <w:r w:rsidRPr="00583B06">
        <w:tab/>
      </w:r>
      <w:r w:rsidRPr="00583B06">
        <w:tab/>
      </w:r>
      <w:r w:rsidRPr="00583B06">
        <w:tab/>
      </w:r>
      <w:r w:rsidRPr="00583B06">
        <w:tab/>
      </w:r>
      <w:r w:rsidRPr="00583B06">
        <w:tab/>
        <w:t>Олег Ефрим</w:t>
      </w:r>
      <w:r>
        <w:t xml:space="preserve"> </w:t>
      </w: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tabs>
          <w:tab w:val="left" w:pos="700"/>
        </w:tabs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B97EE9" w:rsidRDefault="00B97EE9" w:rsidP="007B64BB"/>
    <w:p w:rsidR="007B64BB" w:rsidRDefault="007B64BB" w:rsidP="007B64BB">
      <w:r>
        <w:t>Визирует:</w:t>
      </w:r>
    </w:p>
    <w:p w:rsidR="007B64BB" w:rsidRDefault="007B64BB" w:rsidP="007B64BB"/>
    <w:p w:rsidR="00AB292A" w:rsidRPr="00F11E4C" w:rsidRDefault="00AB292A">
      <w:pPr>
        <w:pStyle w:val="news"/>
        <w:rPr>
          <w:rFonts w:ascii="Times New Roman" w:hAnsi="Times New Roman" w:cs="Times New Roman"/>
          <w:sz w:val="28"/>
          <w:szCs w:val="28"/>
        </w:rPr>
      </w:pPr>
      <w:r w:rsidRPr="00F11E4C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7B64BB" w:rsidRDefault="00AB292A" w:rsidP="003A73D6">
      <w:r w:rsidRPr="00F11E4C">
        <w:rPr>
          <w:szCs w:val="28"/>
        </w:rPr>
        <w:t xml:space="preserve">      Правительства</w:t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  <w:t>Виктор БОДЮ</w:t>
      </w:r>
      <w:r>
        <w:t xml:space="preserve"> </w:t>
      </w:r>
    </w:p>
    <w:p w:rsidR="007B64BB" w:rsidRDefault="007B64BB" w:rsidP="007B64BB"/>
    <w:p w:rsidR="001E18DD" w:rsidRDefault="001E18DD" w:rsidP="007B64BB"/>
    <w:p w:rsidR="001E18DD" w:rsidRDefault="001E18DD" w:rsidP="007B64BB"/>
    <w:p w:rsidR="007B64BB" w:rsidRDefault="007B64BB" w:rsidP="007B64BB">
      <w:r>
        <w:t>Утверждено на заседании Правительства</w:t>
      </w:r>
    </w:p>
    <w:p w:rsidR="007B64BB" w:rsidRDefault="007B64BB" w:rsidP="007B64BB">
      <w:pPr>
        <w:rPr>
          <w:lang w:val="ro-RO"/>
        </w:rPr>
      </w:pPr>
      <w:r>
        <w:t>от</w:t>
      </w:r>
    </w:p>
    <w:p w:rsidR="007B64BB" w:rsidRDefault="007B64BB" w:rsidP="007B64BB">
      <w:pPr>
        <w:ind w:firstLine="700"/>
        <w:rPr>
          <w:lang w:val="ro-RO"/>
        </w:rPr>
      </w:pPr>
    </w:p>
    <w:p w:rsidR="007B64BB" w:rsidRDefault="007B64BB" w:rsidP="007B64BB">
      <w:pPr>
        <w:ind w:firstLine="700"/>
        <w:rPr>
          <w:lang w:val="ro-RO"/>
        </w:rPr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Pr="00235A8D" w:rsidRDefault="007B64BB" w:rsidP="007B64BB">
      <w:pPr>
        <w:ind w:firstLine="700"/>
      </w:pPr>
    </w:p>
    <w:p w:rsidR="008E7862" w:rsidRDefault="008E7862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Default="00AC525C" w:rsidP="008E7862">
      <w:pPr>
        <w:rPr>
          <w:lang w:val="ro-RO"/>
        </w:rPr>
      </w:pPr>
    </w:p>
    <w:p w:rsidR="00AC525C" w:rsidRPr="00A42B1F" w:rsidRDefault="00AC525C" w:rsidP="000816FF">
      <w:pPr>
        <w:jc w:val="right"/>
        <w:rPr>
          <w:sz w:val="24"/>
        </w:rPr>
      </w:pPr>
      <w:r w:rsidRPr="00A42B1F">
        <w:rPr>
          <w:sz w:val="24"/>
        </w:rPr>
        <w:lastRenderedPageBreak/>
        <w:t xml:space="preserve">Проект </w:t>
      </w:r>
    </w:p>
    <w:p w:rsidR="00AC525C" w:rsidRPr="00A42B1F" w:rsidRDefault="00AC525C" w:rsidP="000816FF">
      <w:pPr>
        <w:jc w:val="right"/>
        <w:rPr>
          <w:sz w:val="24"/>
        </w:rPr>
      </w:pPr>
      <w:r w:rsidRPr="00A42B1F">
        <w:rPr>
          <w:sz w:val="24"/>
        </w:rPr>
        <w:t>Перевод</w:t>
      </w:r>
    </w:p>
    <w:p w:rsidR="00AC525C" w:rsidRDefault="00AC525C" w:rsidP="000816FF"/>
    <w:p w:rsidR="00AC525C" w:rsidRDefault="00AC525C" w:rsidP="000816FF"/>
    <w:p w:rsidR="00AC525C" w:rsidRPr="00A42B1F" w:rsidRDefault="00AC525C" w:rsidP="000816FF">
      <w:pPr>
        <w:jc w:val="center"/>
        <w:rPr>
          <w:b/>
        </w:rPr>
      </w:pPr>
      <w:r w:rsidRPr="00A42B1F">
        <w:rPr>
          <w:b/>
        </w:rPr>
        <w:t>ПАРЛАМЕНТ РЕСПУБЛИКИ МОЛДОВА</w:t>
      </w:r>
    </w:p>
    <w:p w:rsidR="00AC525C" w:rsidRPr="00A42B1F" w:rsidRDefault="00AC525C" w:rsidP="000816FF">
      <w:pPr>
        <w:jc w:val="center"/>
        <w:rPr>
          <w:b/>
        </w:rPr>
      </w:pPr>
    </w:p>
    <w:p w:rsidR="00AC525C" w:rsidRDefault="00AC525C" w:rsidP="000816FF">
      <w:pPr>
        <w:jc w:val="center"/>
        <w:rPr>
          <w:b/>
        </w:rPr>
      </w:pPr>
      <w:proofErr w:type="gramStart"/>
      <w:r w:rsidRPr="00A42B1F">
        <w:rPr>
          <w:b/>
        </w:rPr>
        <w:t>З</w:t>
      </w:r>
      <w:proofErr w:type="gramEnd"/>
      <w:r w:rsidRPr="00A42B1F">
        <w:rPr>
          <w:b/>
        </w:rPr>
        <w:t xml:space="preserve"> А К О Н</w:t>
      </w:r>
    </w:p>
    <w:p w:rsidR="00AC525C" w:rsidRPr="00A42B1F" w:rsidRDefault="00AC525C" w:rsidP="000816FF">
      <w:pPr>
        <w:jc w:val="center"/>
        <w:rPr>
          <w:b/>
        </w:rPr>
      </w:pPr>
    </w:p>
    <w:p w:rsidR="00AC525C" w:rsidRPr="00AC525C" w:rsidRDefault="00AC525C" w:rsidP="00AC525C">
      <w:pPr>
        <w:jc w:val="center"/>
        <w:rPr>
          <w:b/>
          <w:lang w:val="ro-RO"/>
        </w:rPr>
      </w:pPr>
      <w:r w:rsidRPr="00AC525C">
        <w:rPr>
          <w:b/>
        </w:rPr>
        <w:t>о внесении изменений и дополнений</w:t>
      </w:r>
      <w:r w:rsidRPr="00AC525C">
        <w:rPr>
          <w:b/>
          <w:lang w:val="ro-RO"/>
        </w:rPr>
        <w:t xml:space="preserve"> </w:t>
      </w:r>
      <w:r w:rsidRPr="00AC525C">
        <w:rPr>
          <w:b/>
        </w:rPr>
        <w:t>в Закон</w:t>
      </w:r>
    </w:p>
    <w:p w:rsidR="00AC525C" w:rsidRPr="00AC525C" w:rsidRDefault="00AC525C" w:rsidP="00AC525C">
      <w:pPr>
        <w:jc w:val="center"/>
        <w:rPr>
          <w:b/>
        </w:rPr>
      </w:pPr>
      <w:r w:rsidRPr="00AC525C">
        <w:rPr>
          <w:b/>
        </w:rPr>
        <w:t xml:space="preserve">№ 125-XVI от 11 мая 2007 года о </w:t>
      </w:r>
      <w:proofErr w:type="gramStart"/>
      <w:r w:rsidRPr="00AC525C">
        <w:rPr>
          <w:b/>
        </w:rPr>
        <w:t>религиозных</w:t>
      </w:r>
      <w:proofErr w:type="gramEnd"/>
    </w:p>
    <w:p w:rsidR="00AC525C" w:rsidRPr="00AC525C" w:rsidRDefault="00AC525C" w:rsidP="00AC525C">
      <w:pPr>
        <w:jc w:val="center"/>
        <w:rPr>
          <w:b/>
        </w:rPr>
      </w:pPr>
      <w:proofErr w:type="gramStart"/>
      <w:r w:rsidRPr="00AC525C">
        <w:rPr>
          <w:b/>
        </w:rPr>
        <w:t>культах</w:t>
      </w:r>
      <w:proofErr w:type="gramEnd"/>
      <w:r w:rsidRPr="00AC525C">
        <w:rPr>
          <w:b/>
        </w:rPr>
        <w:t xml:space="preserve"> и их составных частях</w:t>
      </w:r>
    </w:p>
    <w:p w:rsidR="00AC525C" w:rsidRDefault="00AC525C" w:rsidP="000816FF">
      <w:pPr>
        <w:jc w:val="center"/>
      </w:pPr>
    </w:p>
    <w:p w:rsidR="00AC525C" w:rsidRDefault="00AC525C" w:rsidP="000816FF"/>
    <w:p w:rsidR="00AC525C" w:rsidRPr="00F20E91" w:rsidRDefault="00AC525C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Парламент принимает настоящий органический закон. </w:t>
      </w:r>
    </w:p>
    <w:p w:rsidR="00F20E91" w:rsidRPr="00F20E91" w:rsidRDefault="00F20E91" w:rsidP="00F20E91">
      <w:pPr>
        <w:suppressAutoHyphens/>
        <w:spacing w:before="120"/>
        <w:ind w:firstLine="709"/>
        <w:rPr>
          <w:b/>
          <w:color w:val="000000"/>
          <w:szCs w:val="28"/>
        </w:rPr>
      </w:pPr>
      <w:r w:rsidRPr="00F20E91">
        <w:rPr>
          <w:b/>
          <w:color w:val="000000"/>
          <w:szCs w:val="28"/>
        </w:rPr>
        <w:t>Ст.</w:t>
      </w:r>
      <w:r>
        <w:rPr>
          <w:b/>
          <w:color w:val="000000"/>
          <w:szCs w:val="28"/>
          <w:lang w:val="ro-RO"/>
        </w:rPr>
        <w:t> </w:t>
      </w:r>
      <w:r w:rsidRPr="00F20E91">
        <w:rPr>
          <w:b/>
          <w:color w:val="000000"/>
          <w:szCs w:val="28"/>
        </w:rPr>
        <w:t>I</w:t>
      </w:r>
      <w:r>
        <w:rPr>
          <w:b/>
          <w:color w:val="000000"/>
          <w:szCs w:val="28"/>
        </w:rPr>
        <w:t>.</w:t>
      </w:r>
      <w:r w:rsidRPr="00F20E91">
        <w:rPr>
          <w:b/>
          <w:color w:val="000000"/>
          <w:szCs w:val="28"/>
        </w:rPr>
        <w:t xml:space="preserve"> – </w:t>
      </w:r>
      <w:r w:rsidRPr="00F20E91">
        <w:rPr>
          <w:color w:val="000000"/>
          <w:szCs w:val="28"/>
        </w:rPr>
        <w:t xml:space="preserve">В Закон </w:t>
      </w:r>
      <w:r w:rsidRPr="00F20E91">
        <w:rPr>
          <w:szCs w:val="28"/>
        </w:rPr>
        <w:t>№</w:t>
      </w:r>
      <w:r w:rsidRPr="00F20E91">
        <w:rPr>
          <w:rStyle w:val="docheader1"/>
          <w:b w:val="0"/>
          <w:sz w:val="28"/>
          <w:szCs w:val="28"/>
        </w:rPr>
        <w:t>125–XVI</w:t>
      </w:r>
      <w:r w:rsidRPr="00F20E91">
        <w:rPr>
          <w:szCs w:val="28"/>
        </w:rPr>
        <w:t xml:space="preserve"> от 11 мая 2007 года</w:t>
      </w:r>
      <w:r w:rsidRPr="00F20E91">
        <w:rPr>
          <w:color w:val="000000"/>
          <w:szCs w:val="28"/>
        </w:rPr>
        <w:t xml:space="preserve"> </w:t>
      </w:r>
      <w:r w:rsidRPr="00F20E91">
        <w:rPr>
          <w:szCs w:val="28"/>
        </w:rPr>
        <w:t xml:space="preserve">о религиозных культах и их составных частях (Официальный монитор Республики Молдова, </w:t>
      </w:r>
      <w:smartTag w:uri="urn:schemas-microsoft-com:office:smarttags" w:element="metricconverter">
        <w:smartTagPr>
          <w:attr w:name="ProductID" w:val="2007 г"/>
        </w:smartTagPr>
        <w:r w:rsidRPr="00F20E91">
          <w:rPr>
            <w:szCs w:val="28"/>
          </w:rPr>
          <w:t>2007 г</w:t>
        </w:r>
      </w:smartTag>
      <w:r w:rsidRPr="00F20E91">
        <w:rPr>
          <w:szCs w:val="28"/>
        </w:rPr>
        <w:t>., №</w:t>
      </w:r>
      <w:r w:rsidRPr="00F20E91">
        <w:rPr>
          <w:color w:val="000000"/>
          <w:szCs w:val="28"/>
        </w:rPr>
        <w:t>. 127-130, ст. 546) внести следующие изменения</w:t>
      </w:r>
      <w:r>
        <w:rPr>
          <w:color w:val="000000"/>
          <w:szCs w:val="28"/>
        </w:rPr>
        <w:t xml:space="preserve"> и дополнения</w:t>
      </w:r>
      <w:r w:rsidRPr="00F20E91">
        <w:rPr>
          <w:color w:val="000000"/>
          <w:szCs w:val="28"/>
        </w:rPr>
        <w:t>: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color w:val="000000"/>
          <w:szCs w:val="28"/>
        </w:rPr>
        <w:t>На</w:t>
      </w:r>
      <w:r>
        <w:rPr>
          <w:color w:val="000000"/>
          <w:szCs w:val="28"/>
        </w:rPr>
        <w:t>имено</w:t>
      </w:r>
      <w:r w:rsidRPr="00F20E91">
        <w:rPr>
          <w:color w:val="000000"/>
          <w:szCs w:val="28"/>
        </w:rPr>
        <w:t xml:space="preserve">вание </w:t>
      </w:r>
      <w:r>
        <w:rPr>
          <w:color w:val="000000"/>
          <w:szCs w:val="28"/>
        </w:rPr>
        <w:t>з</w:t>
      </w:r>
      <w:r w:rsidRPr="00F20E91">
        <w:rPr>
          <w:color w:val="000000"/>
          <w:szCs w:val="28"/>
        </w:rPr>
        <w:t>акона</w:t>
      </w:r>
      <w:r w:rsidRPr="00F20E91">
        <w:rPr>
          <w:szCs w:val="28"/>
        </w:rPr>
        <w:t xml:space="preserve"> </w:t>
      </w:r>
      <w:r>
        <w:rPr>
          <w:szCs w:val="28"/>
        </w:rPr>
        <w:t>изложить в следующей редакции: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rPr>
          <w:color w:val="000000"/>
          <w:szCs w:val="28"/>
        </w:rPr>
      </w:pPr>
      <w:r>
        <w:rPr>
          <w:szCs w:val="28"/>
        </w:rPr>
        <w:tab/>
      </w:r>
      <w:r w:rsidRPr="00F20E91">
        <w:rPr>
          <w:color w:val="000000"/>
          <w:szCs w:val="28"/>
        </w:rPr>
        <w:t xml:space="preserve">«Закон о свободе совести, мысли и </w:t>
      </w:r>
      <w:r w:rsidR="00632981">
        <w:rPr>
          <w:color w:val="000000"/>
          <w:szCs w:val="28"/>
        </w:rPr>
        <w:t>вероисповедания</w:t>
      </w:r>
      <w:r w:rsidRPr="00F20E91">
        <w:rPr>
          <w:color w:val="000000"/>
          <w:szCs w:val="28"/>
        </w:rPr>
        <w:t>».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color w:val="000000"/>
          <w:szCs w:val="28"/>
        </w:rPr>
        <w:t>По всему тексту закона с</w:t>
      </w:r>
      <w:r w:rsidR="00836797">
        <w:rPr>
          <w:color w:val="000000"/>
          <w:szCs w:val="28"/>
        </w:rPr>
        <w:t>лова</w:t>
      </w:r>
      <w:r w:rsidRPr="00F20E91">
        <w:rPr>
          <w:color w:val="000000"/>
          <w:szCs w:val="28"/>
        </w:rPr>
        <w:t xml:space="preserve"> «религиозный культ» заменить </w:t>
      </w:r>
      <w:r w:rsidR="00836797">
        <w:rPr>
          <w:color w:val="000000"/>
          <w:szCs w:val="28"/>
        </w:rPr>
        <w:t xml:space="preserve">словами </w:t>
      </w:r>
      <w:r w:rsidRPr="00F20E91">
        <w:rPr>
          <w:color w:val="000000"/>
          <w:szCs w:val="28"/>
        </w:rPr>
        <w:t>«религиозн</w:t>
      </w:r>
      <w:r w:rsidR="00836797">
        <w:rPr>
          <w:color w:val="000000"/>
          <w:szCs w:val="28"/>
        </w:rPr>
        <w:t>ая</w:t>
      </w:r>
      <w:r w:rsidRPr="00F20E91">
        <w:rPr>
          <w:color w:val="000000"/>
          <w:szCs w:val="28"/>
        </w:rPr>
        <w:t xml:space="preserve"> организаци</w:t>
      </w:r>
      <w:r w:rsidR="00836797">
        <w:rPr>
          <w:color w:val="000000"/>
          <w:szCs w:val="28"/>
        </w:rPr>
        <w:t>я</w:t>
      </w:r>
      <w:r w:rsidRPr="00F20E91">
        <w:rPr>
          <w:color w:val="000000"/>
          <w:szCs w:val="28"/>
        </w:rPr>
        <w:t>» в соответствующем падеже.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color w:val="000000"/>
          <w:szCs w:val="28"/>
        </w:rPr>
        <w:t>Статью 1 после слов «свободой совести» дополнить словом «,</w:t>
      </w:r>
      <w:r w:rsidR="00632981">
        <w:rPr>
          <w:color w:val="000000"/>
          <w:szCs w:val="28"/>
        </w:rPr>
        <w:t> </w:t>
      </w:r>
      <w:r w:rsidRPr="00F20E91">
        <w:rPr>
          <w:color w:val="000000"/>
          <w:szCs w:val="28"/>
        </w:rPr>
        <w:t>мысли».</w:t>
      </w:r>
    </w:p>
    <w:p w:rsidR="00F20E91" w:rsidRPr="00F20E91" w:rsidRDefault="00466D4F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>
        <w:rPr>
          <w:color w:val="000000"/>
          <w:szCs w:val="28"/>
        </w:rPr>
        <w:t>В с</w:t>
      </w:r>
      <w:r w:rsidR="00836797" w:rsidRPr="00F20E91">
        <w:rPr>
          <w:color w:val="000000"/>
          <w:szCs w:val="28"/>
        </w:rPr>
        <w:t>тать</w:t>
      </w:r>
      <w:r>
        <w:rPr>
          <w:color w:val="000000"/>
          <w:szCs w:val="28"/>
        </w:rPr>
        <w:t>е</w:t>
      </w:r>
      <w:r w:rsidR="00836797" w:rsidRPr="00F20E91">
        <w:rPr>
          <w:color w:val="000000"/>
          <w:szCs w:val="28"/>
        </w:rPr>
        <w:t xml:space="preserve"> </w:t>
      </w:r>
      <w:r w:rsidR="00F20E91" w:rsidRPr="00F20E91">
        <w:rPr>
          <w:color w:val="000000"/>
          <w:szCs w:val="28"/>
        </w:rPr>
        <w:t>2: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ab/>
        <w:t xml:space="preserve">часть (1) после слов «свободы совести» дополнить словами «мысли и вероисповедания»;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ab/>
        <w:t>часть (2) после слов «свободы совести» дополнить словом «, мысли».</w:t>
      </w:r>
    </w:p>
    <w:p w:rsidR="00F20E91" w:rsidRPr="00F20E91" w:rsidRDefault="00466D4F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>
        <w:rPr>
          <w:color w:val="000000"/>
          <w:szCs w:val="28"/>
        </w:rPr>
        <w:t>В с</w:t>
      </w:r>
      <w:r w:rsidR="00836797" w:rsidRPr="00F20E91">
        <w:rPr>
          <w:color w:val="000000"/>
          <w:szCs w:val="28"/>
        </w:rPr>
        <w:t>тать</w:t>
      </w:r>
      <w:r>
        <w:rPr>
          <w:color w:val="000000"/>
          <w:szCs w:val="28"/>
        </w:rPr>
        <w:t>е</w:t>
      </w:r>
      <w:r w:rsidR="00836797" w:rsidRPr="00F20E91">
        <w:rPr>
          <w:color w:val="000000"/>
          <w:szCs w:val="28"/>
        </w:rPr>
        <w:t xml:space="preserve"> </w:t>
      </w:r>
      <w:r w:rsidR="00F20E91" w:rsidRPr="00F20E91">
        <w:rPr>
          <w:color w:val="000000"/>
          <w:szCs w:val="28"/>
        </w:rPr>
        <w:t>3: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ab/>
        <w:t>дополнить</w:t>
      </w:r>
      <w:r w:rsidR="00836797">
        <w:rPr>
          <w:color w:val="000000"/>
          <w:szCs w:val="28"/>
        </w:rPr>
        <w:t xml:space="preserve"> в конце </w:t>
      </w:r>
      <w:r w:rsidRPr="00F20E91">
        <w:rPr>
          <w:color w:val="000000"/>
          <w:szCs w:val="28"/>
        </w:rPr>
        <w:t>понятием: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ab/>
        <w:t>«религиозная единица – любая религиозная структура со статусом юридического лица, осуществляющая свою деятельность на территории Республики Молдова»;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ab/>
        <w:t>понятие «религиозн</w:t>
      </w:r>
      <w:r w:rsidR="00836797">
        <w:rPr>
          <w:color w:val="000000"/>
          <w:szCs w:val="28"/>
        </w:rPr>
        <w:t>ый</w:t>
      </w:r>
      <w:r w:rsidRPr="00F20E91">
        <w:rPr>
          <w:color w:val="000000"/>
          <w:szCs w:val="28"/>
        </w:rPr>
        <w:t xml:space="preserve"> </w:t>
      </w:r>
      <w:r w:rsidR="00836797">
        <w:rPr>
          <w:color w:val="000000"/>
          <w:szCs w:val="28"/>
        </w:rPr>
        <w:t>культ</w:t>
      </w:r>
      <w:r w:rsidRPr="00F20E91">
        <w:rPr>
          <w:color w:val="000000"/>
          <w:szCs w:val="28"/>
        </w:rPr>
        <w:t>» после слов «и обрядовыми традициями» дополнить словами «, которые не противоречат действующему законодательству»;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proofErr w:type="gramStart"/>
      <w:r w:rsidRPr="00F20E91">
        <w:rPr>
          <w:color w:val="000000"/>
          <w:szCs w:val="28"/>
        </w:rPr>
        <w:t>в понятии «религиозное учреждение» слова «</w:t>
      </w:r>
      <w:r w:rsidRPr="00F20E91">
        <w:rPr>
          <w:rStyle w:val="apple-style-span"/>
          <w:szCs w:val="28"/>
        </w:rPr>
        <w:t xml:space="preserve">центральная или региональная составная часть религиозного культа, учрежденная таковым» </w:t>
      </w:r>
      <w:r w:rsidRPr="00F20E91">
        <w:rPr>
          <w:rStyle w:val="apple-style-span"/>
          <w:szCs w:val="28"/>
        </w:rPr>
        <w:lastRenderedPageBreak/>
        <w:t>заменить словами «некоммерческая организация, созданная религиозн</w:t>
      </w:r>
      <w:r w:rsidR="00836797">
        <w:rPr>
          <w:rStyle w:val="apple-style-span"/>
          <w:szCs w:val="28"/>
        </w:rPr>
        <w:t>ым</w:t>
      </w:r>
      <w:r w:rsidRPr="00F20E91">
        <w:rPr>
          <w:rStyle w:val="apple-style-span"/>
          <w:szCs w:val="28"/>
        </w:rPr>
        <w:t xml:space="preserve"> </w:t>
      </w:r>
      <w:r w:rsidR="00836797">
        <w:rPr>
          <w:rStyle w:val="apple-style-span"/>
          <w:szCs w:val="28"/>
        </w:rPr>
        <w:t>субъектом</w:t>
      </w:r>
      <w:r w:rsidRPr="00F20E91">
        <w:rPr>
          <w:rStyle w:val="apple-style-span"/>
          <w:szCs w:val="28"/>
        </w:rPr>
        <w:t>, зарегистрированн</w:t>
      </w:r>
      <w:r w:rsidR="00836797">
        <w:rPr>
          <w:rStyle w:val="apple-style-span"/>
          <w:szCs w:val="28"/>
        </w:rPr>
        <w:t>ым</w:t>
      </w:r>
      <w:r w:rsidRPr="00F20E91">
        <w:rPr>
          <w:rStyle w:val="apple-style-span"/>
          <w:szCs w:val="28"/>
        </w:rPr>
        <w:t xml:space="preserve"> в соответствии с законодательством, со</w:t>
      </w:r>
      <w:r w:rsidR="00836797">
        <w:rPr>
          <w:rStyle w:val="apple-style-span"/>
          <w:szCs w:val="28"/>
        </w:rPr>
        <w:t>зданная</w:t>
      </w:r>
      <w:r w:rsidRPr="00F20E91">
        <w:rPr>
          <w:rStyle w:val="apple-style-span"/>
          <w:szCs w:val="28"/>
        </w:rPr>
        <w:t>», а слова «ассоциации и» исключить</w:t>
      </w:r>
      <w:r w:rsidRPr="00F20E91">
        <w:rPr>
          <w:color w:val="000000"/>
          <w:szCs w:val="28"/>
        </w:rPr>
        <w:t xml:space="preserve">; </w:t>
      </w:r>
      <w:proofErr w:type="gramEnd"/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proofErr w:type="gramStart"/>
      <w:r w:rsidRPr="00F20E91">
        <w:rPr>
          <w:color w:val="000000"/>
          <w:szCs w:val="28"/>
        </w:rPr>
        <w:t>в понятии «чрезмерный прозелитизм» слова «</w:t>
      </w:r>
      <w:r w:rsidRPr="00F20E91">
        <w:rPr>
          <w:rStyle w:val="apple-style-span"/>
          <w:szCs w:val="28"/>
        </w:rPr>
        <w:t>насилия, злоупотребления авторитетом, шантажа, злого умысла, угроз, принуждения, использования религиозной ненависти, обмана, психологического манипулирования или различных процедур сублимации» заменить словом «принуждения»</w:t>
      </w:r>
      <w:r w:rsidRPr="00F20E91">
        <w:rPr>
          <w:color w:val="000000"/>
          <w:szCs w:val="28"/>
        </w:rPr>
        <w:t>.</w:t>
      </w:r>
      <w:proofErr w:type="gramEnd"/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На</w:t>
      </w:r>
      <w:r w:rsidR="00836797">
        <w:rPr>
          <w:szCs w:val="28"/>
        </w:rPr>
        <w:t>именование</w:t>
      </w:r>
      <w:r w:rsidRPr="00F20E91">
        <w:rPr>
          <w:szCs w:val="28"/>
        </w:rPr>
        <w:t xml:space="preserve"> статьи 4 после слова «совести» дополнить словом «, мысли».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В части (2) статьи 5 слова «какого-либо религиозного культа» заменить словами «какой-либо религиозной единицы».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В статье 6:</w:t>
      </w:r>
    </w:p>
    <w:p w:rsidR="00F20E91" w:rsidRPr="00F20E91" w:rsidRDefault="00F20E91" w:rsidP="00F20E91">
      <w:pPr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 xml:space="preserve">в части (1) слова «того или иного культа», «какому-либо религиозному культу» заменить соответственно словами </w:t>
      </w:r>
      <w:r w:rsidR="00383897">
        <w:rPr>
          <w:color w:val="000000"/>
          <w:szCs w:val="28"/>
        </w:rPr>
        <w:t>«</w:t>
      </w:r>
      <w:r w:rsidRPr="00F20E91">
        <w:rPr>
          <w:color w:val="000000"/>
          <w:szCs w:val="28"/>
        </w:rPr>
        <w:t>той или иной религиозной единицы», «какой</w:t>
      </w:r>
      <w:r w:rsidR="00836797">
        <w:rPr>
          <w:color w:val="000000"/>
          <w:szCs w:val="28"/>
        </w:rPr>
        <w:t>-</w:t>
      </w:r>
      <w:r w:rsidRPr="00F20E91">
        <w:rPr>
          <w:color w:val="000000"/>
          <w:szCs w:val="28"/>
        </w:rPr>
        <w:t>либо религиозной единице»;</w:t>
      </w:r>
    </w:p>
    <w:p w:rsidR="00F20E91" w:rsidRPr="00F20E91" w:rsidRDefault="00F20E91" w:rsidP="00F20E91">
      <w:pPr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 xml:space="preserve">часть </w:t>
      </w:r>
      <w:r w:rsidRPr="00F20E91">
        <w:rPr>
          <w:szCs w:val="28"/>
        </w:rPr>
        <w:t>(2) исключить.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 xml:space="preserve">В части (2) статьи 7 изменения </w:t>
      </w:r>
      <w:r w:rsidR="00383897">
        <w:rPr>
          <w:szCs w:val="28"/>
        </w:rPr>
        <w:t>вносятся только в</w:t>
      </w:r>
      <w:r w:rsidRPr="00F20E91">
        <w:rPr>
          <w:szCs w:val="28"/>
        </w:rPr>
        <w:t xml:space="preserve"> текст на государственном языке.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Статью 10 после слов «</w:t>
      </w:r>
      <w:r w:rsidRPr="00F20E91">
        <w:rPr>
          <w:rStyle w:val="apple-style-span"/>
          <w:szCs w:val="28"/>
        </w:rPr>
        <w:t>по религиозным мотивам» дополнить словами «, убеждениям мысли и совести», а слово «альтернативную» заменить словами «гражданскую (альтернативную)»</w:t>
      </w:r>
      <w:r w:rsidRPr="00F20E91">
        <w:rPr>
          <w:szCs w:val="28"/>
        </w:rPr>
        <w:t>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 xml:space="preserve">Статью 11 дополнить предложением следующего содержания:  «Служители религиозного культа обязаны </w:t>
      </w:r>
      <w:r w:rsidR="00466D4F">
        <w:rPr>
          <w:szCs w:val="28"/>
        </w:rPr>
        <w:t>х</w:t>
      </w:r>
      <w:r w:rsidRPr="00F20E91">
        <w:rPr>
          <w:szCs w:val="28"/>
        </w:rPr>
        <w:t>ран</w:t>
      </w:r>
      <w:r w:rsidR="00466D4F">
        <w:rPr>
          <w:szCs w:val="28"/>
        </w:rPr>
        <w:t>и</w:t>
      </w:r>
      <w:r w:rsidRPr="00F20E91">
        <w:rPr>
          <w:szCs w:val="28"/>
        </w:rPr>
        <w:t xml:space="preserve">ть </w:t>
      </w:r>
      <w:r w:rsidR="00466D4F">
        <w:rPr>
          <w:szCs w:val="28"/>
        </w:rPr>
        <w:t xml:space="preserve">тайну </w:t>
      </w:r>
      <w:proofErr w:type="gramStart"/>
      <w:r w:rsidR="00466D4F">
        <w:rPr>
          <w:szCs w:val="28"/>
        </w:rPr>
        <w:t>исповеди</w:t>
      </w:r>
      <w:proofErr w:type="gramEnd"/>
      <w:r w:rsidR="00466D4F">
        <w:rPr>
          <w:szCs w:val="28"/>
        </w:rPr>
        <w:t xml:space="preserve"> </w:t>
      </w:r>
      <w:r w:rsidRPr="00F20E91">
        <w:rPr>
          <w:szCs w:val="28"/>
        </w:rPr>
        <w:t>и не могут принужд</w:t>
      </w:r>
      <w:r w:rsidR="00466D4F">
        <w:rPr>
          <w:szCs w:val="28"/>
        </w:rPr>
        <w:t xml:space="preserve">аться к ее </w:t>
      </w:r>
      <w:r w:rsidRPr="00F20E91">
        <w:rPr>
          <w:szCs w:val="28"/>
        </w:rPr>
        <w:t>раскры</w:t>
      </w:r>
      <w:r w:rsidR="00466D4F">
        <w:rPr>
          <w:szCs w:val="28"/>
        </w:rPr>
        <w:t>тию</w:t>
      </w:r>
      <w:r w:rsidRPr="00F20E91">
        <w:rPr>
          <w:szCs w:val="28"/>
        </w:rPr>
        <w:t xml:space="preserve">.». 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Статью 13 исключить.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В статье 14: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szCs w:val="28"/>
        </w:rPr>
        <w:t>в части (1) слова «Местные составные части религиозных культов» заменить словами «Зарегистрированные религиозные единицы»</w:t>
      </w:r>
      <w:r w:rsidRPr="00F20E91">
        <w:rPr>
          <w:color w:val="000000"/>
          <w:szCs w:val="28"/>
        </w:rPr>
        <w:t>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дополнить частью (3) следующего содержания: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«(3) Религиозные единицы имеют право проводить погребальные церемонии в соответствии с догмами, характерными для них</w:t>
      </w:r>
      <w:proofErr w:type="gramStart"/>
      <w:r w:rsidRPr="00F20E91">
        <w:rPr>
          <w:szCs w:val="28"/>
        </w:rPr>
        <w:t>.».</w:t>
      </w:r>
      <w:proofErr w:type="gramEnd"/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color w:val="000000"/>
          <w:szCs w:val="28"/>
        </w:rPr>
        <w:t>В статье 15: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 xml:space="preserve">в части (2) слова </w:t>
      </w:r>
      <w:r w:rsidR="00383897">
        <w:rPr>
          <w:color w:val="000000"/>
          <w:szCs w:val="28"/>
        </w:rPr>
        <w:t>«</w:t>
      </w:r>
      <w:r w:rsidRPr="00F20E91">
        <w:rPr>
          <w:color w:val="000000"/>
          <w:szCs w:val="28"/>
        </w:rPr>
        <w:t>культов</w:t>
      </w:r>
      <w:r w:rsidR="00F31C68">
        <w:rPr>
          <w:color w:val="000000"/>
          <w:szCs w:val="28"/>
        </w:rPr>
        <w:t>»</w:t>
      </w:r>
      <w:r w:rsidRPr="00F20E91">
        <w:rPr>
          <w:color w:val="000000"/>
          <w:szCs w:val="28"/>
        </w:rPr>
        <w:t xml:space="preserve"> заменить словами «религиозных единиц» и дополнить предложением следующего содержания: «Религиозные единицы не могут осуществлять деятельность политического характера»;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lastRenderedPageBreak/>
        <w:t>часть (4) дополнить в конце словами «, но без допущения дискриминации между ними»;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>часть (7) исключить.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В статье 16: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szCs w:val="28"/>
        </w:rPr>
        <w:t xml:space="preserve">часть (3) дополнить словами «, в той мере, </w:t>
      </w:r>
      <w:r w:rsidR="00383897">
        <w:rPr>
          <w:szCs w:val="28"/>
        </w:rPr>
        <w:t xml:space="preserve">в </w:t>
      </w:r>
      <w:r w:rsidRPr="00F20E91">
        <w:rPr>
          <w:szCs w:val="28"/>
        </w:rPr>
        <w:t>котор</w:t>
      </w:r>
      <w:r w:rsidR="00383897">
        <w:rPr>
          <w:szCs w:val="28"/>
        </w:rPr>
        <w:t>ой они</w:t>
      </w:r>
      <w:r w:rsidRPr="00F20E91">
        <w:rPr>
          <w:szCs w:val="28"/>
        </w:rPr>
        <w:t xml:space="preserve"> не противоречат действующему законодательству»</w:t>
      </w:r>
      <w:r w:rsidRPr="00F20E91">
        <w:rPr>
          <w:color w:val="000000"/>
          <w:szCs w:val="28"/>
        </w:rPr>
        <w:t>;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в части (4) слова </w:t>
      </w:r>
      <w:r w:rsidR="00383897">
        <w:rPr>
          <w:szCs w:val="28"/>
        </w:rPr>
        <w:t>«</w:t>
      </w:r>
      <w:r w:rsidRPr="00F20E91">
        <w:rPr>
          <w:szCs w:val="28"/>
        </w:rPr>
        <w:t>б</w:t>
      </w:r>
      <w:r w:rsidRPr="00F20E91">
        <w:rPr>
          <w:rStyle w:val="docbody"/>
          <w:szCs w:val="28"/>
        </w:rPr>
        <w:t>еспрепятственно и без какого-либо дополнительного согласия» заменить словами «в соответствии с действующим законодательством»</w:t>
      </w:r>
      <w:r w:rsidRPr="00F20E91">
        <w:rPr>
          <w:szCs w:val="28"/>
        </w:rPr>
        <w:t>;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дополнить част</w:t>
      </w:r>
      <w:r w:rsidR="00383897">
        <w:rPr>
          <w:szCs w:val="28"/>
        </w:rPr>
        <w:t>ями</w:t>
      </w:r>
      <w:r w:rsidRPr="00F20E91">
        <w:rPr>
          <w:szCs w:val="28"/>
        </w:rPr>
        <w:t xml:space="preserve"> (5) </w:t>
      </w:r>
      <w:r w:rsidR="00383897">
        <w:rPr>
          <w:szCs w:val="28"/>
        </w:rPr>
        <w:t xml:space="preserve">и (6) </w:t>
      </w:r>
      <w:r w:rsidRPr="00F20E91">
        <w:rPr>
          <w:szCs w:val="28"/>
        </w:rPr>
        <w:t>следующего содержания: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«(5) Любое лицо имеет право выражать свою религиозную веру в коллективном порядке, согласно собственным убеждениям и положениям настоящего закона. Религиозными структурами со статусом юридического лица, регулир</w:t>
      </w:r>
      <w:r w:rsidR="00383897">
        <w:rPr>
          <w:szCs w:val="28"/>
        </w:rPr>
        <w:t>уемыми</w:t>
      </w:r>
      <w:r w:rsidRPr="00F20E91">
        <w:rPr>
          <w:szCs w:val="28"/>
        </w:rPr>
        <w:t xml:space="preserve"> настоящим законом, являются религиозные организации, религиозные общины и учреждения</w:t>
      </w:r>
      <w:r w:rsidR="00466D4F">
        <w:rPr>
          <w:szCs w:val="28"/>
        </w:rPr>
        <w:t>.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(6) Религиозные единицы могут использовать в своем названии и традиционные конфессиональные названия </w:t>
      </w:r>
      <w:r w:rsidR="00FE1A58">
        <w:rPr>
          <w:szCs w:val="28"/>
        </w:rPr>
        <w:t xml:space="preserve">в соответствии с </w:t>
      </w:r>
      <w:r w:rsidRPr="00F20E91">
        <w:rPr>
          <w:szCs w:val="28"/>
        </w:rPr>
        <w:t>действующ</w:t>
      </w:r>
      <w:r w:rsidR="00FE1A58">
        <w:rPr>
          <w:szCs w:val="28"/>
        </w:rPr>
        <w:t>им</w:t>
      </w:r>
      <w:r w:rsidRPr="00F20E91">
        <w:rPr>
          <w:szCs w:val="28"/>
        </w:rPr>
        <w:t xml:space="preserve"> законодательств</w:t>
      </w:r>
      <w:r w:rsidR="00FE1A58">
        <w:rPr>
          <w:szCs w:val="28"/>
        </w:rPr>
        <w:t>ом</w:t>
      </w:r>
      <w:proofErr w:type="gramStart"/>
      <w:r w:rsidRPr="00F20E91">
        <w:rPr>
          <w:szCs w:val="28"/>
        </w:rPr>
        <w:t>.».</w:t>
      </w:r>
      <w:proofErr w:type="gramEnd"/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В пункте a) части (2) статьи 18 слова «и зона деятельности» исключить.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В статье 19: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>в части (1):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 xml:space="preserve">пункт a) дополнить словами «, </w:t>
      </w:r>
      <w:proofErr w:type="gramStart"/>
      <w:r w:rsidRPr="00F20E91">
        <w:rPr>
          <w:color w:val="000000"/>
          <w:szCs w:val="28"/>
        </w:rPr>
        <w:t>подписанное</w:t>
      </w:r>
      <w:proofErr w:type="gramEnd"/>
      <w:r w:rsidRPr="00F20E91">
        <w:rPr>
          <w:color w:val="000000"/>
          <w:szCs w:val="28"/>
        </w:rPr>
        <w:t xml:space="preserve"> коллегиальным органом управления;»;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szCs w:val="28"/>
        </w:rPr>
        <w:t>пункт d)</w:t>
      </w:r>
      <w:r w:rsidRPr="00F20E91">
        <w:rPr>
          <w:color w:val="000000"/>
          <w:szCs w:val="28"/>
        </w:rPr>
        <w:t xml:space="preserve"> изложить в следующей редакции: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ab/>
        <w:t>«</w:t>
      </w:r>
      <w:r w:rsidRPr="00F20E91">
        <w:rPr>
          <w:szCs w:val="28"/>
        </w:rPr>
        <w:t>d) список не менее 100 учредителей</w:t>
      </w:r>
      <w:r w:rsidR="00FE1A58">
        <w:rPr>
          <w:szCs w:val="28"/>
        </w:rPr>
        <w:t xml:space="preserve"> –</w:t>
      </w:r>
      <w:r w:rsidRPr="00F20E91">
        <w:rPr>
          <w:szCs w:val="28"/>
        </w:rPr>
        <w:t xml:space="preserve"> физических лиц, граждан Республики Молдова»</w:t>
      </w:r>
      <w:r w:rsidRPr="00F20E91">
        <w:rPr>
          <w:color w:val="000000"/>
          <w:szCs w:val="28"/>
        </w:rPr>
        <w:t>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пункт e) дополнить словами «, в свободной форме, подписанные коллегиальным органом управления</w:t>
      </w:r>
      <w:proofErr w:type="gramStart"/>
      <w:r w:rsidRPr="00F20E91">
        <w:rPr>
          <w:szCs w:val="28"/>
        </w:rPr>
        <w:t>;»</w:t>
      </w:r>
      <w:proofErr w:type="gramEnd"/>
      <w:r w:rsidRPr="00F20E91">
        <w:rPr>
          <w:szCs w:val="28"/>
        </w:rPr>
        <w:t xml:space="preserve">;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дополнить пунктами f) и g) следующего содержания: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«f) копии удостоверений личности учредителей;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g) документы, подтверждающие предоставление помещения</w:t>
      </w:r>
      <w:proofErr w:type="gramStart"/>
      <w:r w:rsidRPr="00F20E91">
        <w:rPr>
          <w:szCs w:val="28"/>
        </w:rPr>
        <w:t>.»;</w:t>
      </w:r>
      <w:proofErr w:type="gramEnd"/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часть (3) изложить в следующей редакции: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«(3) В случае, если пакет документов не соответствует положениям части (1), он не рассматривается и возвращается заявителям</w:t>
      </w:r>
      <w:proofErr w:type="gramStart"/>
      <w:r w:rsidRPr="00F20E91">
        <w:rPr>
          <w:szCs w:val="28"/>
        </w:rPr>
        <w:t>.»</w:t>
      </w:r>
      <w:r w:rsidR="00FE1A58">
        <w:rPr>
          <w:szCs w:val="28"/>
        </w:rPr>
        <w:t>;</w:t>
      </w:r>
      <w:proofErr w:type="gramEnd"/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lastRenderedPageBreak/>
        <w:t>дополнить частью (3</w:t>
      </w:r>
      <w:r w:rsidRPr="00F20E91">
        <w:rPr>
          <w:color w:val="000000"/>
          <w:szCs w:val="28"/>
          <w:vertAlign w:val="superscript"/>
        </w:rPr>
        <w:t>1</w:t>
      </w:r>
      <w:r w:rsidRPr="00F20E91">
        <w:rPr>
          <w:color w:val="000000"/>
          <w:szCs w:val="28"/>
        </w:rPr>
        <w:t xml:space="preserve">) следующего содержания: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>«(3</w:t>
      </w:r>
      <w:r w:rsidRPr="00F20E91">
        <w:rPr>
          <w:color w:val="000000"/>
          <w:szCs w:val="28"/>
          <w:vertAlign w:val="superscript"/>
        </w:rPr>
        <w:t>1</w:t>
      </w:r>
      <w:r w:rsidRPr="00F20E91">
        <w:rPr>
          <w:color w:val="000000"/>
          <w:szCs w:val="28"/>
        </w:rPr>
        <w:t xml:space="preserve">) В случае, если представленные документы не соответствуют </w:t>
      </w:r>
      <w:r w:rsidR="00466D4F" w:rsidRPr="00F20E91">
        <w:rPr>
          <w:color w:val="000000"/>
          <w:szCs w:val="28"/>
        </w:rPr>
        <w:t xml:space="preserve">требованиям </w:t>
      </w:r>
      <w:r w:rsidRPr="00F20E91">
        <w:rPr>
          <w:color w:val="000000"/>
          <w:szCs w:val="28"/>
        </w:rPr>
        <w:t>закон</w:t>
      </w:r>
      <w:r w:rsidR="00466D4F">
        <w:rPr>
          <w:color w:val="000000"/>
          <w:szCs w:val="28"/>
        </w:rPr>
        <w:t>а</w:t>
      </w:r>
      <w:r w:rsidRPr="00F20E91">
        <w:rPr>
          <w:color w:val="000000"/>
          <w:szCs w:val="28"/>
        </w:rPr>
        <w:t>, по письменному заявлению заявителя, Министерство юстиции может продлить срок рассмотрения актов</w:t>
      </w:r>
      <w:proofErr w:type="gramStart"/>
      <w:r w:rsidRPr="00F20E91">
        <w:rPr>
          <w:color w:val="000000"/>
          <w:szCs w:val="28"/>
        </w:rPr>
        <w:t>.»;</w:t>
      </w:r>
      <w:proofErr w:type="gramEnd"/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в части (4) </w:t>
      </w:r>
      <w:r w:rsidR="00FE1A58">
        <w:rPr>
          <w:szCs w:val="28"/>
        </w:rPr>
        <w:t xml:space="preserve">слова </w:t>
      </w:r>
      <w:r w:rsidRPr="00F20E91">
        <w:rPr>
          <w:szCs w:val="28"/>
        </w:rPr>
        <w:t>«</w:t>
      </w:r>
      <w:r w:rsidRPr="00F20E91">
        <w:rPr>
          <w:rStyle w:val="docbody"/>
          <w:szCs w:val="28"/>
        </w:rPr>
        <w:t xml:space="preserve">15-дневный срок» заменить </w:t>
      </w:r>
      <w:r w:rsidR="00FE1A58">
        <w:rPr>
          <w:rStyle w:val="docbody"/>
          <w:szCs w:val="28"/>
        </w:rPr>
        <w:t xml:space="preserve">словами </w:t>
      </w:r>
      <w:r w:rsidRPr="00F20E91">
        <w:rPr>
          <w:rStyle w:val="docbody"/>
          <w:szCs w:val="28"/>
        </w:rPr>
        <w:t>«30-дневный срок»</w:t>
      </w:r>
      <w:r w:rsidRPr="00F20E91">
        <w:rPr>
          <w:szCs w:val="28"/>
        </w:rPr>
        <w:t>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в части (7) слова «</w:t>
      </w:r>
      <w:r w:rsidRPr="00F20E91">
        <w:rPr>
          <w:rStyle w:val="docbody"/>
          <w:szCs w:val="28"/>
        </w:rPr>
        <w:t>соответствующего культа» заменить словами «соответствующей религиозной единицы»</w:t>
      </w:r>
      <w:r w:rsidRPr="00F20E91">
        <w:rPr>
          <w:szCs w:val="28"/>
        </w:rPr>
        <w:t>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>дополнить частью (8) следующего содержания: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>«(8) Регистрация религиозной организации может быть приостановлена на срок до 3-х месяцев, если установлено, что религиозная единица не соответствует требованиям регистрации, установленным настоящим законом. Решение о приостановлении регистрации должно быть мотивированным. Лица, подписавшее учредительный документ, могут обжаловать решение о приостановлении в судебн</w:t>
      </w:r>
      <w:r w:rsidR="00FE1A58">
        <w:rPr>
          <w:color w:val="000000"/>
          <w:szCs w:val="28"/>
        </w:rPr>
        <w:t>ой</w:t>
      </w:r>
      <w:r w:rsidRPr="00F20E91">
        <w:rPr>
          <w:color w:val="000000"/>
          <w:szCs w:val="28"/>
        </w:rPr>
        <w:t xml:space="preserve"> инстанци</w:t>
      </w:r>
      <w:r w:rsidR="00FE1A58">
        <w:rPr>
          <w:color w:val="000000"/>
          <w:szCs w:val="28"/>
        </w:rPr>
        <w:t>и</w:t>
      </w:r>
      <w:proofErr w:type="gramStart"/>
      <w:r w:rsidRPr="00F20E91">
        <w:rPr>
          <w:color w:val="000000"/>
          <w:szCs w:val="28"/>
        </w:rPr>
        <w:t>.».</w:t>
      </w:r>
      <w:proofErr w:type="gramEnd"/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</w:tabs>
        <w:suppressAutoHyphens/>
        <w:spacing w:before="120"/>
        <w:rPr>
          <w:color w:val="000000"/>
          <w:szCs w:val="28"/>
        </w:rPr>
      </w:pPr>
      <w:r w:rsidRPr="00F20E91">
        <w:rPr>
          <w:szCs w:val="28"/>
        </w:rPr>
        <w:t>В статье 20: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в части (2):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пункт a) после слова «руководящего» дополнить словом «коллегиального»;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szCs w:val="28"/>
        </w:rPr>
        <w:t>пункт d)</w:t>
      </w:r>
      <w:r w:rsidRPr="00F20E91">
        <w:rPr>
          <w:color w:val="000000"/>
          <w:szCs w:val="28"/>
        </w:rPr>
        <w:t xml:space="preserve"> изложить в следующей редакции: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>«</w:t>
      </w:r>
      <w:r w:rsidRPr="00F20E91">
        <w:rPr>
          <w:szCs w:val="28"/>
        </w:rPr>
        <w:t>d) список не менее 10 учредителей</w:t>
      </w:r>
      <w:r w:rsidR="00FE1A58">
        <w:rPr>
          <w:szCs w:val="28"/>
        </w:rPr>
        <w:t xml:space="preserve"> – </w:t>
      </w:r>
      <w:r w:rsidRPr="00F20E91">
        <w:rPr>
          <w:szCs w:val="28"/>
        </w:rPr>
        <w:t>физических лиц, граждан Республики Молдова»</w:t>
      </w:r>
      <w:r w:rsidRPr="00F20E91">
        <w:rPr>
          <w:color w:val="000000"/>
          <w:szCs w:val="28"/>
        </w:rPr>
        <w:t>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 xml:space="preserve">в пункте e), слова </w:t>
      </w:r>
      <w:r w:rsidR="00383897">
        <w:rPr>
          <w:color w:val="000000"/>
          <w:szCs w:val="28"/>
        </w:rPr>
        <w:t>«</w:t>
      </w:r>
      <w:r w:rsidRPr="00F20E91">
        <w:rPr>
          <w:rStyle w:val="docbody"/>
          <w:szCs w:val="28"/>
        </w:rPr>
        <w:t>письменное согласие религиозно</w:t>
      </w:r>
      <w:r w:rsidR="00FE1A58">
        <w:rPr>
          <w:rStyle w:val="docbody"/>
          <w:szCs w:val="28"/>
        </w:rPr>
        <w:t>го</w:t>
      </w:r>
      <w:r w:rsidRPr="00F20E91">
        <w:rPr>
          <w:rStyle w:val="docbody"/>
          <w:szCs w:val="28"/>
        </w:rPr>
        <w:t xml:space="preserve"> </w:t>
      </w:r>
      <w:r w:rsidR="00FE1A58">
        <w:rPr>
          <w:rStyle w:val="docbody"/>
          <w:szCs w:val="28"/>
        </w:rPr>
        <w:t>культа</w:t>
      </w:r>
      <w:r w:rsidRPr="00F20E91">
        <w:rPr>
          <w:color w:val="000000"/>
          <w:szCs w:val="28"/>
        </w:rPr>
        <w:t>» заменить словами «заключение, выданное компетентным органом религиозной организации»;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дополнить пунктами f) и g) следующего содержания: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«f) копии удостоверений личности учредителей;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g) документы, подтверждающие предоставление помещения</w:t>
      </w:r>
      <w:proofErr w:type="gramStart"/>
      <w:r w:rsidRPr="00F20E91">
        <w:rPr>
          <w:szCs w:val="28"/>
        </w:rPr>
        <w:t>.»;</w:t>
      </w:r>
      <w:proofErr w:type="gramEnd"/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color w:val="000000"/>
          <w:szCs w:val="28"/>
        </w:rPr>
        <w:t>в части (3)</w:t>
      </w:r>
      <w:r w:rsidR="00FE1A58">
        <w:rPr>
          <w:color w:val="000000"/>
          <w:szCs w:val="28"/>
        </w:rPr>
        <w:t xml:space="preserve"> </w:t>
      </w:r>
      <w:r w:rsidRPr="00F20E91">
        <w:rPr>
          <w:color w:val="000000"/>
          <w:szCs w:val="28"/>
        </w:rPr>
        <w:t>слова «братства» и «ассоциации и» исключить</w:t>
      </w:r>
      <w:r w:rsidR="00FE1A58">
        <w:rPr>
          <w:color w:val="000000"/>
          <w:szCs w:val="28"/>
        </w:rPr>
        <w:t xml:space="preserve">, </w:t>
      </w:r>
      <w:r w:rsidRPr="00F20E91">
        <w:rPr>
          <w:color w:val="000000"/>
          <w:szCs w:val="28"/>
        </w:rPr>
        <w:t>слова «</w:t>
      </w:r>
      <w:r w:rsidRPr="00F20E91">
        <w:rPr>
          <w:rStyle w:val="docbody"/>
          <w:szCs w:val="28"/>
        </w:rPr>
        <w:t>письменное согласие религиозного культа, к которому они относятся, и документ об учреждении или возобновлении деятельности</w:t>
      </w:r>
      <w:r w:rsidRPr="00F20E91">
        <w:rPr>
          <w:color w:val="000000"/>
          <w:szCs w:val="28"/>
        </w:rPr>
        <w:t>» заменить словами «учредительный документ, утвержденный учредителем»</w:t>
      </w:r>
      <w:r w:rsidR="00B15FD3">
        <w:rPr>
          <w:color w:val="000000"/>
          <w:szCs w:val="28"/>
        </w:rPr>
        <w:t xml:space="preserve">, а в конце </w:t>
      </w:r>
      <w:r w:rsidRPr="00F20E91">
        <w:rPr>
          <w:color w:val="000000"/>
          <w:szCs w:val="28"/>
        </w:rPr>
        <w:t xml:space="preserve">дополнить </w:t>
      </w:r>
      <w:r w:rsidR="00B15FD3">
        <w:rPr>
          <w:color w:val="000000"/>
          <w:szCs w:val="28"/>
        </w:rPr>
        <w:t xml:space="preserve">словами </w:t>
      </w:r>
      <w:r w:rsidRPr="00F20E91">
        <w:rPr>
          <w:color w:val="000000"/>
          <w:szCs w:val="28"/>
        </w:rPr>
        <w:t>«копии удостоверений личности членов руководящих и контрольных органов, копии учредительных документов учредителя»;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часть (5) изложить в следующей редакции: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«(5) В случае, если пакет документов не соответствует положениям </w:t>
      </w:r>
      <w:r w:rsidR="00B15FD3">
        <w:rPr>
          <w:szCs w:val="28"/>
        </w:rPr>
        <w:t xml:space="preserve">частей </w:t>
      </w:r>
      <w:r w:rsidRPr="00F20E91">
        <w:rPr>
          <w:szCs w:val="28"/>
        </w:rPr>
        <w:t>(2) и (3), он не рассматривается и возвращается заявителю</w:t>
      </w:r>
      <w:proofErr w:type="gramStart"/>
      <w:r w:rsidRPr="00F20E91">
        <w:rPr>
          <w:szCs w:val="28"/>
        </w:rPr>
        <w:t>.».</w:t>
      </w:r>
      <w:proofErr w:type="gramEnd"/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lastRenderedPageBreak/>
        <w:t xml:space="preserve">в части (6) </w:t>
      </w:r>
      <w:r w:rsidR="00B15FD3">
        <w:rPr>
          <w:szCs w:val="28"/>
        </w:rPr>
        <w:t xml:space="preserve">слова </w:t>
      </w:r>
      <w:r w:rsidRPr="00F20E91">
        <w:rPr>
          <w:szCs w:val="28"/>
        </w:rPr>
        <w:t>«</w:t>
      </w:r>
      <w:r w:rsidRPr="00F20E91">
        <w:rPr>
          <w:rStyle w:val="docbody"/>
          <w:szCs w:val="28"/>
        </w:rPr>
        <w:t>15-дневный срок</w:t>
      </w:r>
      <w:r w:rsidRPr="00F20E91">
        <w:rPr>
          <w:szCs w:val="28"/>
        </w:rPr>
        <w:t>» заменить словами «30</w:t>
      </w:r>
      <w:r w:rsidRPr="00F20E91">
        <w:rPr>
          <w:rStyle w:val="docbody"/>
          <w:szCs w:val="28"/>
        </w:rPr>
        <w:t>-дневный срок</w:t>
      </w:r>
      <w:r w:rsidRPr="00F20E91">
        <w:rPr>
          <w:szCs w:val="28"/>
        </w:rPr>
        <w:t>»;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дополнить частью (5</w:t>
      </w:r>
      <w:r w:rsidRPr="00F20E91">
        <w:rPr>
          <w:szCs w:val="28"/>
          <w:vertAlign w:val="superscript"/>
        </w:rPr>
        <w:t>1</w:t>
      </w:r>
      <w:r w:rsidRPr="00F20E91">
        <w:rPr>
          <w:szCs w:val="28"/>
        </w:rPr>
        <w:t>)</w:t>
      </w:r>
      <w:r w:rsidRPr="00F20E91">
        <w:rPr>
          <w:szCs w:val="28"/>
          <w:vertAlign w:val="superscript"/>
        </w:rPr>
        <w:t xml:space="preserve"> </w:t>
      </w:r>
      <w:r w:rsidRPr="00F20E91">
        <w:rPr>
          <w:szCs w:val="28"/>
        </w:rPr>
        <w:t>следующего содержания: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color w:val="000000"/>
          <w:szCs w:val="28"/>
        </w:rPr>
        <w:t>«(5</w:t>
      </w:r>
      <w:r w:rsidRPr="00F20E91">
        <w:rPr>
          <w:color w:val="000000"/>
          <w:szCs w:val="28"/>
          <w:vertAlign w:val="superscript"/>
        </w:rPr>
        <w:t>1</w:t>
      </w:r>
      <w:r w:rsidRPr="00F20E91">
        <w:rPr>
          <w:color w:val="000000"/>
          <w:szCs w:val="28"/>
        </w:rPr>
        <w:t>) В случае, если представленные документы не соответствуют законным требованиям, по письменному заявлению просителя</w:t>
      </w:r>
      <w:r w:rsidR="00B15FD3">
        <w:rPr>
          <w:color w:val="000000"/>
          <w:szCs w:val="28"/>
        </w:rPr>
        <w:t>,</w:t>
      </w:r>
      <w:r w:rsidRPr="00F20E91">
        <w:rPr>
          <w:color w:val="000000"/>
          <w:szCs w:val="28"/>
        </w:rPr>
        <w:t xml:space="preserve"> Министерство юстиции может продлить срок рассмотрения актов</w:t>
      </w:r>
      <w:proofErr w:type="gramStart"/>
      <w:r w:rsidRPr="00F20E91">
        <w:rPr>
          <w:color w:val="000000"/>
          <w:szCs w:val="28"/>
        </w:rPr>
        <w:t>.»</w:t>
      </w:r>
      <w:r w:rsidR="00B15FD3">
        <w:rPr>
          <w:color w:val="000000"/>
          <w:szCs w:val="28"/>
        </w:rPr>
        <w:t>;</w:t>
      </w:r>
      <w:proofErr w:type="gramEnd"/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дополнить частью (10) следующего содержания: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szCs w:val="28"/>
        </w:rPr>
        <w:t>«(10) Регистрация религиозной общины или религиозного учреждения может быть приостановлена на</w:t>
      </w:r>
      <w:r w:rsidRPr="00F20E91">
        <w:rPr>
          <w:color w:val="000000"/>
          <w:szCs w:val="28"/>
        </w:rPr>
        <w:t xml:space="preserve"> срок до 3-х месяцев, если установлено, что религиозная единица не соответствует требованиям регистрации, установленны</w:t>
      </w:r>
      <w:r w:rsidR="00B15FD3">
        <w:rPr>
          <w:color w:val="000000"/>
          <w:szCs w:val="28"/>
        </w:rPr>
        <w:t>м</w:t>
      </w:r>
      <w:r w:rsidRPr="00F20E91">
        <w:rPr>
          <w:color w:val="000000"/>
          <w:szCs w:val="28"/>
        </w:rPr>
        <w:t xml:space="preserve"> настоящим законом. Решение о приостановлении регистрации должно быть мотивированным. Лица, подписавшие учредительные документы</w:t>
      </w:r>
      <w:r w:rsidR="00B15FD3">
        <w:rPr>
          <w:color w:val="000000"/>
          <w:szCs w:val="28"/>
        </w:rPr>
        <w:t>,</w:t>
      </w:r>
      <w:r w:rsidRPr="00F20E91">
        <w:rPr>
          <w:color w:val="000000"/>
          <w:szCs w:val="28"/>
        </w:rPr>
        <w:t xml:space="preserve"> могут обжаловать решение об отказе и о приостановлении в судебн</w:t>
      </w:r>
      <w:r w:rsidR="00B15FD3">
        <w:rPr>
          <w:color w:val="000000"/>
          <w:szCs w:val="28"/>
        </w:rPr>
        <w:t>ой</w:t>
      </w:r>
      <w:r w:rsidRPr="00F20E91">
        <w:rPr>
          <w:color w:val="000000"/>
          <w:szCs w:val="28"/>
        </w:rPr>
        <w:t xml:space="preserve"> инстанци</w:t>
      </w:r>
      <w:r w:rsidR="00B15FD3">
        <w:rPr>
          <w:color w:val="000000"/>
          <w:szCs w:val="28"/>
        </w:rPr>
        <w:t>и</w:t>
      </w:r>
      <w:proofErr w:type="gramStart"/>
      <w:r w:rsidRPr="00F20E91">
        <w:rPr>
          <w:color w:val="000000"/>
          <w:szCs w:val="28"/>
        </w:rPr>
        <w:t>.».</w:t>
      </w:r>
      <w:proofErr w:type="gramEnd"/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  <w:tab w:val="num" w:pos="900"/>
        </w:tabs>
        <w:suppressAutoHyphens/>
        <w:spacing w:before="120"/>
        <w:rPr>
          <w:color w:val="000000"/>
          <w:szCs w:val="28"/>
          <w:lang w:val="ro-MO"/>
        </w:rPr>
      </w:pPr>
      <w:r w:rsidRPr="00F20E91">
        <w:rPr>
          <w:szCs w:val="28"/>
        </w:rPr>
        <w:t xml:space="preserve">Часть </w:t>
      </w:r>
      <w:r w:rsidRPr="00F20E91">
        <w:rPr>
          <w:szCs w:val="28"/>
          <w:lang w:val="ro-RO"/>
        </w:rPr>
        <w:t xml:space="preserve">(2) </w:t>
      </w:r>
      <w:r w:rsidRPr="00F20E91">
        <w:rPr>
          <w:szCs w:val="28"/>
        </w:rPr>
        <w:t>статьи</w:t>
      </w:r>
      <w:r w:rsidRPr="00F20E91">
        <w:rPr>
          <w:szCs w:val="28"/>
          <w:lang w:val="ro-RO"/>
        </w:rPr>
        <w:t xml:space="preserve"> 21 </w:t>
      </w:r>
      <w:r w:rsidRPr="00F20E91">
        <w:rPr>
          <w:szCs w:val="28"/>
        </w:rPr>
        <w:t>исключить</w:t>
      </w:r>
      <w:r w:rsidRPr="00F20E91">
        <w:rPr>
          <w:szCs w:val="28"/>
          <w:lang w:val="ro-RO"/>
        </w:rPr>
        <w:t>.</w:t>
      </w:r>
    </w:p>
    <w:p w:rsidR="00F20E91" w:rsidRPr="00F20E91" w:rsidRDefault="00F20E91" w:rsidP="00F20E91">
      <w:pPr>
        <w:numPr>
          <w:ilvl w:val="0"/>
          <w:numId w:val="1"/>
        </w:numPr>
        <w:tabs>
          <w:tab w:val="left" w:pos="720"/>
          <w:tab w:val="num" w:pos="900"/>
        </w:tabs>
        <w:suppressAutoHyphens/>
        <w:spacing w:before="120"/>
        <w:rPr>
          <w:color w:val="000000"/>
          <w:szCs w:val="28"/>
          <w:lang w:val="ro-MO"/>
        </w:rPr>
      </w:pPr>
      <w:r w:rsidRPr="00F20E91">
        <w:rPr>
          <w:szCs w:val="28"/>
        </w:rPr>
        <w:t>На</w:t>
      </w:r>
      <w:r w:rsidR="00B15FD3">
        <w:rPr>
          <w:szCs w:val="28"/>
        </w:rPr>
        <w:t>именование</w:t>
      </w:r>
      <w:r w:rsidRPr="00F20E91">
        <w:rPr>
          <w:szCs w:val="28"/>
        </w:rPr>
        <w:t xml:space="preserve"> главы </w:t>
      </w:r>
      <w:r w:rsidRPr="00F20E91">
        <w:rPr>
          <w:szCs w:val="28"/>
          <w:lang w:val="ro-RO"/>
        </w:rPr>
        <w:t xml:space="preserve">IV </w:t>
      </w:r>
      <w:r w:rsidRPr="00F20E91">
        <w:rPr>
          <w:szCs w:val="28"/>
        </w:rPr>
        <w:t>дополнить в начале словом «Предупреждение</w:t>
      </w:r>
      <w:proofErr w:type="gramStart"/>
      <w:r w:rsidRPr="00F20E91">
        <w:rPr>
          <w:szCs w:val="28"/>
          <w:lang w:val="ro-RO"/>
        </w:rPr>
        <w:t>,</w:t>
      </w:r>
      <w:r w:rsidRPr="00F20E91">
        <w:rPr>
          <w:szCs w:val="28"/>
        </w:rPr>
        <w:t>»</w:t>
      </w:r>
      <w:proofErr w:type="gramEnd"/>
      <w:r w:rsidR="00B15FD3">
        <w:rPr>
          <w:szCs w:val="28"/>
        </w:rPr>
        <w:t>.</w:t>
      </w:r>
    </w:p>
    <w:p w:rsidR="00F20E91" w:rsidRPr="00F20E91" w:rsidRDefault="00F20E91" w:rsidP="00F20E91">
      <w:pPr>
        <w:suppressAutoHyphens/>
        <w:spacing w:before="120"/>
        <w:ind w:firstLine="709"/>
        <w:rPr>
          <w:color w:val="000000"/>
          <w:szCs w:val="28"/>
          <w:lang w:val="ro-MO"/>
        </w:rPr>
      </w:pPr>
      <w:r w:rsidRPr="00B15FD3">
        <w:rPr>
          <w:szCs w:val="28"/>
        </w:rPr>
        <w:t>21.</w:t>
      </w:r>
      <w:r w:rsidRPr="00F20E91">
        <w:rPr>
          <w:szCs w:val="28"/>
          <w:lang w:val="ro-MO"/>
        </w:rPr>
        <w:t xml:space="preserve"> </w:t>
      </w:r>
      <w:r w:rsidRPr="00F20E91">
        <w:rPr>
          <w:szCs w:val="28"/>
        </w:rPr>
        <w:t xml:space="preserve">Дополнить статьей </w:t>
      </w:r>
      <w:r w:rsidRPr="00F20E91">
        <w:rPr>
          <w:szCs w:val="28"/>
          <w:lang w:val="ro-MO"/>
        </w:rPr>
        <w:t>23</w:t>
      </w:r>
      <w:r w:rsidRPr="00F20E91">
        <w:rPr>
          <w:szCs w:val="28"/>
          <w:vertAlign w:val="superscript"/>
          <w:lang w:val="ro-RO"/>
        </w:rPr>
        <w:t>1</w:t>
      </w:r>
      <w:r w:rsidRPr="00F20E91">
        <w:rPr>
          <w:color w:val="000000"/>
          <w:szCs w:val="28"/>
          <w:lang w:val="ro-MO"/>
        </w:rPr>
        <w:t xml:space="preserve"> </w:t>
      </w:r>
      <w:r w:rsidRPr="00F20E91">
        <w:rPr>
          <w:color w:val="000000"/>
          <w:szCs w:val="28"/>
        </w:rPr>
        <w:t>следующего содержания</w:t>
      </w:r>
      <w:r w:rsidRPr="00F20E91">
        <w:rPr>
          <w:color w:val="000000"/>
          <w:szCs w:val="28"/>
          <w:lang w:val="ro-MO"/>
        </w:rPr>
        <w:t>:</w:t>
      </w:r>
    </w:p>
    <w:p w:rsidR="00B15FD3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«</w:t>
      </w:r>
      <w:r w:rsidRPr="00F20E91">
        <w:rPr>
          <w:b/>
          <w:szCs w:val="28"/>
        </w:rPr>
        <w:t>Статья 23</w:t>
      </w:r>
      <w:r w:rsidRPr="00F20E91">
        <w:rPr>
          <w:b/>
          <w:szCs w:val="28"/>
          <w:vertAlign w:val="superscript"/>
        </w:rPr>
        <w:t>1</w:t>
      </w:r>
      <w:r w:rsidRPr="00F20E91">
        <w:rPr>
          <w:b/>
          <w:szCs w:val="28"/>
        </w:rPr>
        <w:t>.</w:t>
      </w:r>
      <w:r w:rsidRPr="00F20E91">
        <w:rPr>
          <w:szCs w:val="28"/>
        </w:rPr>
        <w:t xml:space="preserve"> Предупреждение религиозны</w:t>
      </w:r>
      <w:r w:rsidR="00B15FD3">
        <w:rPr>
          <w:szCs w:val="28"/>
        </w:rPr>
        <w:t>х</w:t>
      </w:r>
      <w:r w:rsidRPr="00F20E91">
        <w:rPr>
          <w:szCs w:val="28"/>
        </w:rPr>
        <w:t xml:space="preserve"> организаци</w:t>
      </w:r>
      <w:r w:rsidR="00B15FD3">
        <w:rPr>
          <w:szCs w:val="28"/>
        </w:rPr>
        <w:t>й</w:t>
      </w:r>
      <w:r w:rsidRPr="00F20E91">
        <w:rPr>
          <w:szCs w:val="28"/>
        </w:rPr>
        <w:t xml:space="preserve"> и их </w:t>
      </w:r>
    </w:p>
    <w:p w:rsidR="00F20E91" w:rsidRPr="00F20E91" w:rsidRDefault="00B15FD3" w:rsidP="00B15FD3">
      <w:pPr>
        <w:suppressAutoHyphens/>
        <w:ind w:firstLine="70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   </w:t>
      </w:r>
      <w:r w:rsidR="00F20E91" w:rsidRPr="00F20E91">
        <w:rPr>
          <w:szCs w:val="28"/>
        </w:rPr>
        <w:t>составны</w:t>
      </w:r>
      <w:r>
        <w:rPr>
          <w:szCs w:val="28"/>
        </w:rPr>
        <w:t>х</w:t>
      </w:r>
      <w:r w:rsidR="00F20E91" w:rsidRPr="00F20E91">
        <w:rPr>
          <w:szCs w:val="28"/>
        </w:rPr>
        <w:t xml:space="preserve"> част</w:t>
      </w:r>
      <w:r>
        <w:rPr>
          <w:szCs w:val="28"/>
        </w:rPr>
        <w:t>ей</w:t>
      </w:r>
    </w:p>
    <w:p w:rsidR="00F20E91" w:rsidRPr="00F20E91" w:rsidRDefault="00F20E91" w:rsidP="00F20E91">
      <w:pPr>
        <w:numPr>
          <w:ilvl w:val="0"/>
          <w:numId w:val="2"/>
        </w:numPr>
        <w:suppressAutoHyphens/>
        <w:spacing w:before="120"/>
        <w:ind w:left="0" w:firstLine="709"/>
        <w:rPr>
          <w:color w:val="000000"/>
          <w:szCs w:val="28"/>
          <w:lang w:val="ro-MO"/>
        </w:rPr>
      </w:pPr>
      <w:r w:rsidRPr="00F20E91">
        <w:rPr>
          <w:szCs w:val="28"/>
        </w:rPr>
        <w:t xml:space="preserve">В случае установления совершения религиозными организациями и их составными частями </w:t>
      </w:r>
      <w:r w:rsidR="00B15FD3">
        <w:rPr>
          <w:szCs w:val="28"/>
        </w:rPr>
        <w:t xml:space="preserve">отклонений от </w:t>
      </w:r>
      <w:r w:rsidRPr="00F20E91">
        <w:rPr>
          <w:szCs w:val="28"/>
        </w:rPr>
        <w:t>положений настоящего закона и/или их уставов Министерство юстиции выносит предупреждение относительно данных нарушений, выдвигая требования по их устранению в разумные сроки.</w:t>
      </w:r>
    </w:p>
    <w:p w:rsidR="00F20E91" w:rsidRPr="00F20E91" w:rsidRDefault="00F20E91" w:rsidP="00F20E91">
      <w:pPr>
        <w:numPr>
          <w:ilvl w:val="0"/>
          <w:numId w:val="2"/>
        </w:numPr>
        <w:suppressAutoHyphens/>
        <w:spacing w:before="120"/>
        <w:ind w:left="0" w:firstLine="709"/>
        <w:rPr>
          <w:color w:val="000000"/>
          <w:szCs w:val="28"/>
          <w:lang w:val="ro-MO"/>
        </w:rPr>
      </w:pPr>
      <w:r w:rsidRPr="00F20E91">
        <w:rPr>
          <w:szCs w:val="28"/>
        </w:rPr>
        <w:t>Повторное предупреждение религиозны</w:t>
      </w:r>
      <w:r w:rsidR="000E0B20">
        <w:rPr>
          <w:szCs w:val="28"/>
        </w:rPr>
        <w:t>х</w:t>
      </w:r>
      <w:r w:rsidRPr="00F20E91">
        <w:rPr>
          <w:szCs w:val="28"/>
        </w:rPr>
        <w:t xml:space="preserve"> организаци</w:t>
      </w:r>
      <w:r w:rsidR="000E0B20">
        <w:rPr>
          <w:szCs w:val="28"/>
        </w:rPr>
        <w:t>й</w:t>
      </w:r>
      <w:r w:rsidRPr="00F20E91">
        <w:rPr>
          <w:szCs w:val="28"/>
        </w:rPr>
        <w:t xml:space="preserve"> и их составны</w:t>
      </w:r>
      <w:r w:rsidR="000E0B20">
        <w:rPr>
          <w:szCs w:val="28"/>
        </w:rPr>
        <w:t>х</w:t>
      </w:r>
      <w:r w:rsidRPr="00F20E91">
        <w:rPr>
          <w:szCs w:val="28"/>
        </w:rPr>
        <w:t xml:space="preserve"> част</w:t>
      </w:r>
      <w:r w:rsidR="000E0B20">
        <w:rPr>
          <w:szCs w:val="28"/>
        </w:rPr>
        <w:t xml:space="preserve">ей </w:t>
      </w:r>
      <w:r w:rsidRPr="00F20E91">
        <w:rPr>
          <w:szCs w:val="28"/>
        </w:rPr>
        <w:t>относительно необходимости устранения нарушений законодательства, вынесенное Министерством юстиции  в течение одного года, если они не были устранены, явля</w:t>
      </w:r>
      <w:r w:rsidR="00466D4F">
        <w:rPr>
          <w:szCs w:val="28"/>
        </w:rPr>
        <w:t>е</w:t>
      </w:r>
      <w:r w:rsidRPr="00F20E91">
        <w:rPr>
          <w:szCs w:val="28"/>
        </w:rPr>
        <w:t xml:space="preserve">тся для регистрационного органа основанием для </w:t>
      </w:r>
      <w:r w:rsidR="00466D4F">
        <w:rPr>
          <w:szCs w:val="28"/>
        </w:rPr>
        <w:t>обращения</w:t>
      </w:r>
      <w:r w:rsidRPr="00F20E91">
        <w:rPr>
          <w:szCs w:val="28"/>
        </w:rPr>
        <w:t xml:space="preserve"> в судебную инстанцию </w:t>
      </w:r>
      <w:r w:rsidR="00466D4F">
        <w:rPr>
          <w:szCs w:val="28"/>
        </w:rPr>
        <w:t xml:space="preserve">по поводу </w:t>
      </w:r>
      <w:r w:rsidRPr="00F20E91">
        <w:rPr>
          <w:szCs w:val="28"/>
        </w:rPr>
        <w:t>приостановления деятельности</w:t>
      </w:r>
      <w:r w:rsidR="00466D4F">
        <w:rPr>
          <w:szCs w:val="28"/>
        </w:rPr>
        <w:t xml:space="preserve"> религиозных единиц</w:t>
      </w:r>
      <w:proofErr w:type="gramStart"/>
      <w:r w:rsidRPr="00F20E91">
        <w:rPr>
          <w:szCs w:val="28"/>
        </w:rPr>
        <w:t>.».</w:t>
      </w:r>
      <w:proofErr w:type="gramEnd"/>
    </w:p>
    <w:p w:rsidR="00F20E91" w:rsidRPr="00F20E91" w:rsidRDefault="00F20E91" w:rsidP="00F20E91">
      <w:pPr>
        <w:suppressAutoHyphens/>
        <w:spacing w:before="120"/>
        <w:ind w:firstLine="709"/>
        <w:rPr>
          <w:color w:val="000000"/>
          <w:szCs w:val="28"/>
          <w:lang w:val="ro-MO"/>
        </w:rPr>
      </w:pPr>
      <w:r w:rsidRPr="000E0B20">
        <w:rPr>
          <w:color w:val="000000"/>
          <w:szCs w:val="28"/>
        </w:rPr>
        <w:t>22.</w:t>
      </w:r>
      <w:r w:rsidRPr="00F20E91">
        <w:rPr>
          <w:color w:val="000000"/>
          <w:szCs w:val="28"/>
        </w:rPr>
        <w:t xml:space="preserve"> В статье </w:t>
      </w:r>
      <w:r w:rsidRPr="00F20E91">
        <w:rPr>
          <w:color w:val="000000"/>
          <w:szCs w:val="28"/>
          <w:lang w:val="ro-MO"/>
        </w:rPr>
        <w:t>24:</w:t>
      </w:r>
    </w:p>
    <w:p w:rsidR="00F20E91" w:rsidRPr="00F20E91" w:rsidRDefault="00F20E91" w:rsidP="00F20E91">
      <w:pPr>
        <w:suppressAutoHyphens/>
        <w:spacing w:before="120"/>
        <w:ind w:firstLine="709"/>
        <w:rPr>
          <w:rStyle w:val="docbody"/>
          <w:szCs w:val="28"/>
        </w:rPr>
      </w:pPr>
      <w:r w:rsidRPr="00F20E91">
        <w:rPr>
          <w:szCs w:val="28"/>
        </w:rPr>
        <w:t xml:space="preserve">в пункте </w:t>
      </w:r>
      <w:r w:rsidRPr="00F20E91">
        <w:rPr>
          <w:color w:val="000000"/>
          <w:szCs w:val="28"/>
          <w:lang w:val="ro-MO"/>
        </w:rPr>
        <w:t>a)</w:t>
      </w:r>
      <w:r w:rsidRPr="00F20E91">
        <w:rPr>
          <w:color w:val="000000"/>
          <w:szCs w:val="28"/>
        </w:rPr>
        <w:t xml:space="preserve"> </w:t>
      </w:r>
      <w:r w:rsidRPr="00F20E91">
        <w:rPr>
          <w:szCs w:val="28"/>
        </w:rPr>
        <w:t>части (2) слова «</w:t>
      </w:r>
      <w:r w:rsidRPr="00F20E91">
        <w:rPr>
          <w:rStyle w:val="docbody"/>
          <w:szCs w:val="28"/>
        </w:rPr>
        <w:t>настоящий закон и другие нормативные акты» заменить словами «международные договор</w:t>
      </w:r>
      <w:r w:rsidR="000E0B20">
        <w:rPr>
          <w:rStyle w:val="docbody"/>
          <w:szCs w:val="28"/>
        </w:rPr>
        <w:t>ы</w:t>
      </w:r>
      <w:r w:rsidRPr="00F20E91">
        <w:rPr>
          <w:rStyle w:val="docbody"/>
          <w:szCs w:val="28"/>
        </w:rPr>
        <w:t>, сторон</w:t>
      </w:r>
      <w:r w:rsidR="000E0B20">
        <w:rPr>
          <w:rStyle w:val="docbody"/>
          <w:szCs w:val="28"/>
        </w:rPr>
        <w:t>ой</w:t>
      </w:r>
      <w:r w:rsidRPr="00F20E91">
        <w:rPr>
          <w:rStyle w:val="docbody"/>
          <w:szCs w:val="28"/>
        </w:rPr>
        <w:t xml:space="preserve"> которых </w:t>
      </w:r>
      <w:r w:rsidR="000E0B20" w:rsidRPr="00F20E91">
        <w:rPr>
          <w:rStyle w:val="docbody"/>
          <w:szCs w:val="28"/>
        </w:rPr>
        <w:t xml:space="preserve">Республика Молдова </w:t>
      </w:r>
      <w:r w:rsidRPr="00F20E91">
        <w:rPr>
          <w:rStyle w:val="docbody"/>
          <w:szCs w:val="28"/>
        </w:rPr>
        <w:t>является, и настоящий закон»;</w:t>
      </w:r>
    </w:p>
    <w:p w:rsidR="00F20E91" w:rsidRPr="00F20E91" w:rsidRDefault="00F20E91" w:rsidP="00F20E91">
      <w:pPr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rStyle w:val="docbody"/>
          <w:szCs w:val="28"/>
        </w:rPr>
        <w:t>часть (2) дополнить пунктом</w:t>
      </w:r>
      <w:r w:rsidRPr="00F20E91">
        <w:rPr>
          <w:color w:val="000000"/>
          <w:szCs w:val="28"/>
          <w:lang w:val="ro-MO"/>
        </w:rPr>
        <w:t xml:space="preserve"> f)</w:t>
      </w:r>
      <w:r w:rsidRPr="00F20E91">
        <w:rPr>
          <w:color w:val="000000"/>
          <w:szCs w:val="28"/>
        </w:rPr>
        <w:t xml:space="preserve"> следующего содержания:</w:t>
      </w:r>
    </w:p>
    <w:p w:rsidR="00F20E91" w:rsidRPr="00F20E91" w:rsidRDefault="00F20E91" w:rsidP="00F20E91">
      <w:pPr>
        <w:suppressAutoHyphens/>
        <w:spacing w:before="120"/>
        <w:ind w:firstLine="709"/>
        <w:rPr>
          <w:color w:val="000000"/>
          <w:szCs w:val="28"/>
        </w:rPr>
      </w:pPr>
      <w:r w:rsidRPr="00F20E91">
        <w:rPr>
          <w:rStyle w:val="docbody"/>
          <w:szCs w:val="28"/>
        </w:rPr>
        <w:t>«</w:t>
      </w:r>
      <w:r w:rsidRPr="00F20E91">
        <w:rPr>
          <w:color w:val="000000"/>
          <w:szCs w:val="28"/>
          <w:lang w:val="ro-MO"/>
        </w:rPr>
        <w:t>f)</w:t>
      </w:r>
      <w:r w:rsidRPr="00F20E91">
        <w:rPr>
          <w:color w:val="000000"/>
          <w:szCs w:val="28"/>
        </w:rPr>
        <w:t xml:space="preserve"> вовлечение в политическую деятельность»;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lastRenderedPageBreak/>
        <w:t>часть (3) исключить;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часть (4) изложить в следующей редакции: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«(4) Министерство юстиции имеет право обратиться в судебную инстанцию </w:t>
      </w:r>
      <w:r w:rsidR="000E0B20">
        <w:rPr>
          <w:szCs w:val="28"/>
        </w:rPr>
        <w:t xml:space="preserve">для </w:t>
      </w:r>
      <w:r w:rsidRPr="00F20E91">
        <w:rPr>
          <w:szCs w:val="28"/>
        </w:rPr>
        <w:t xml:space="preserve">приостановления деятельности зарегистрированных религиозных единиц, </w:t>
      </w:r>
      <w:proofErr w:type="gramStart"/>
      <w:r w:rsidRPr="00F20E91">
        <w:rPr>
          <w:szCs w:val="28"/>
        </w:rPr>
        <w:t>предоставляя убедительные доказательства</w:t>
      </w:r>
      <w:proofErr w:type="gramEnd"/>
      <w:r w:rsidRPr="00F20E91">
        <w:rPr>
          <w:szCs w:val="28"/>
        </w:rPr>
        <w:t xml:space="preserve"> существования обстоятельств, предусмотренных в части (2)»</w:t>
      </w:r>
      <w:r w:rsidR="000E0B20">
        <w:rPr>
          <w:szCs w:val="28"/>
        </w:rPr>
        <w:t>.</w:t>
      </w:r>
    </w:p>
    <w:p w:rsidR="00F20E91" w:rsidRPr="00F20E91" w:rsidRDefault="00F20E91" w:rsidP="00F20E91">
      <w:pPr>
        <w:suppressAutoHyphens/>
        <w:spacing w:before="120"/>
        <w:ind w:firstLine="709"/>
        <w:rPr>
          <w:color w:val="000000"/>
          <w:szCs w:val="28"/>
          <w:lang w:val="ro-MO"/>
        </w:rPr>
      </w:pPr>
      <w:r w:rsidRPr="000E0B20">
        <w:rPr>
          <w:color w:val="000000"/>
          <w:szCs w:val="28"/>
        </w:rPr>
        <w:t>23.</w:t>
      </w:r>
      <w:r w:rsidRPr="00F20E91">
        <w:rPr>
          <w:color w:val="000000"/>
          <w:szCs w:val="28"/>
        </w:rPr>
        <w:t xml:space="preserve"> </w:t>
      </w:r>
      <w:r w:rsidRPr="00F20E91">
        <w:rPr>
          <w:szCs w:val="28"/>
        </w:rPr>
        <w:t>В первом предложении статьи 28 слово «культа» заменить словами «религиозной организации».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0E0B20">
        <w:rPr>
          <w:szCs w:val="28"/>
        </w:rPr>
        <w:t>24.</w:t>
      </w:r>
      <w:r w:rsidRPr="00F20E91">
        <w:rPr>
          <w:szCs w:val="28"/>
        </w:rPr>
        <w:t xml:space="preserve"> В статье 30 после слов «религиозных </w:t>
      </w:r>
      <w:r w:rsidR="000E0B20">
        <w:rPr>
          <w:szCs w:val="28"/>
        </w:rPr>
        <w:t>культов</w:t>
      </w:r>
      <w:r w:rsidRPr="00F20E91">
        <w:rPr>
          <w:szCs w:val="28"/>
        </w:rPr>
        <w:t>» дополнить словами «и их составных частей».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0E0B20">
        <w:rPr>
          <w:color w:val="000000"/>
          <w:szCs w:val="28"/>
        </w:rPr>
        <w:t>25.</w:t>
      </w:r>
      <w:r w:rsidRPr="00F20E91">
        <w:rPr>
          <w:color w:val="000000"/>
          <w:szCs w:val="28"/>
          <w:lang w:val="ro-MO"/>
        </w:rPr>
        <w:t xml:space="preserve"> </w:t>
      </w:r>
      <w:r w:rsidRPr="00F20E91">
        <w:rPr>
          <w:szCs w:val="28"/>
        </w:rPr>
        <w:t>Статья 32: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в части (1) после слов «Религиозные </w:t>
      </w:r>
      <w:r w:rsidR="000E0B20">
        <w:rPr>
          <w:szCs w:val="28"/>
        </w:rPr>
        <w:t>культы</w:t>
      </w:r>
      <w:r w:rsidRPr="00F20E91">
        <w:rPr>
          <w:szCs w:val="28"/>
        </w:rPr>
        <w:t>» дополнить словами «и их составные части»;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proofErr w:type="gramStart"/>
      <w:r w:rsidRPr="00F20E91">
        <w:rPr>
          <w:szCs w:val="28"/>
        </w:rPr>
        <w:t xml:space="preserve">в части (2)  после слов «Религиозные </w:t>
      </w:r>
      <w:r w:rsidR="000E0B20">
        <w:rPr>
          <w:szCs w:val="28"/>
        </w:rPr>
        <w:t>культы</w:t>
      </w:r>
      <w:r w:rsidRPr="00F20E91">
        <w:rPr>
          <w:szCs w:val="28"/>
        </w:rPr>
        <w:t>» дополнить словами «и их составные части»;</w:t>
      </w:r>
      <w:proofErr w:type="gramEnd"/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в части (3) слово «культа» заменить словом «учредителя».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color w:val="000000"/>
          <w:szCs w:val="28"/>
          <w:lang w:val="ro-MO"/>
        </w:rPr>
      </w:pPr>
      <w:r w:rsidRPr="000E0B20">
        <w:rPr>
          <w:color w:val="000000"/>
          <w:szCs w:val="28"/>
        </w:rPr>
        <w:t>26.</w:t>
      </w:r>
      <w:r w:rsidRPr="00F20E91">
        <w:rPr>
          <w:color w:val="000000"/>
          <w:szCs w:val="28"/>
          <w:lang w:val="ro-MO"/>
        </w:rPr>
        <w:t xml:space="preserve"> </w:t>
      </w:r>
      <w:r w:rsidRPr="00F20E91">
        <w:rPr>
          <w:szCs w:val="28"/>
        </w:rPr>
        <w:t>На</w:t>
      </w:r>
      <w:r w:rsidR="000E0B20">
        <w:rPr>
          <w:szCs w:val="28"/>
        </w:rPr>
        <w:t>именование</w:t>
      </w:r>
      <w:r w:rsidRPr="00F20E91">
        <w:rPr>
          <w:szCs w:val="28"/>
        </w:rPr>
        <w:t xml:space="preserve"> главы </w:t>
      </w:r>
      <w:r w:rsidRPr="00F20E91">
        <w:rPr>
          <w:szCs w:val="28"/>
          <w:lang w:val="ro-RO"/>
        </w:rPr>
        <w:t>VII</w:t>
      </w:r>
      <w:r w:rsidRPr="00F20E91">
        <w:rPr>
          <w:szCs w:val="28"/>
        </w:rPr>
        <w:t xml:space="preserve"> дополнить словами «и их составных частей».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szCs w:val="28"/>
        </w:rPr>
      </w:pPr>
      <w:r w:rsidRPr="000E0B20">
        <w:rPr>
          <w:color w:val="000000"/>
          <w:szCs w:val="28"/>
        </w:rPr>
        <w:t>27.</w:t>
      </w:r>
      <w:r w:rsidRPr="00F20E91">
        <w:rPr>
          <w:color w:val="000000"/>
          <w:szCs w:val="28"/>
          <w:lang w:val="ro-MO"/>
        </w:rPr>
        <w:t xml:space="preserve"> </w:t>
      </w:r>
      <w:r w:rsidRPr="00F20E91">
        <w:rPr>
          <w:color w:val="000000"/>
          <w:szCs w:val="28"/>
        </w:rPr>
        <w:t xml:space="preserve">В </w:t>
      </w:r>
      <w:r w:rsidRPr="00F20E91">
        <w:rPr>
          <w:szCs w:val="28"/>
        </w:rPr>
        <w:t>статье 33: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в части (1) слова «</w:t>
      </w:r>
      <w:r w:rsidRPr="00F20E91">
        <w:rPr>
          <w:rStyle w:val="docbody"/>
          <w:szCs w:val="28"/>
        </w:rPr>
        <w:t>национального уровня</w:t>
      </w:r>
      <w:r w:rsidRPr="00F20E91">
        <w:rPr>
          <w:szCs w:val="28"/>
        </w:rPr>
        <w:t>» исключить;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часть (2) </w:t>
      </w:r>
      <w:r w:rsidR="000E0B20">
        <w:rPr>
          <w:szCs w:val="28"/>
        </w:rPr>
        <w:t>изложить в следующей</w:t>
      </w:r>
      <w:r w:rsidRPr="00F20E91">
        <w:rPr>
          <w:szCs w:val="28"/>
        </w:rPr>
        <w:t xml:space="preserve"> </w:t>
      </w:r>
      <w:r w:rsidR="000E0B20">
        <w:rPr>
          <w:szCs w:val="28"/>
        </w:rPr>
        <w:t>редакции</w:t>
      </w:r>
      <w:r w:rsidRPr="00F20E91">
        <w:rPr>
          <w:szCs w:val="28"/>
        </w:rPr>
        <w:t>: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«(2) Руководители религиозных единиц (администраторы) могут быть одновременно </w:t>
      </w:r>
      <w:r w:rsidR="00A17FF5">
        <w:rPr>
          <w:szCs w:val="28"/>
        </w:rPr>
        <w:t xml:space="preserve">и </w:t>
      </w:r>
      <w:r w:rsidRPr="00F20E91">
        <w:rPr>
          <w:szCs w:val="28"/>
        </w:rPr>
        <w:t>их духовными лидерами».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color w:val="000000"/>
          <w:szCs w:val="28"/>
          <w:lang w:val="ro-MO"/>
        </w:rPr>
      </w:pPr>
      <w:r w:rsidRPr="000E0B20">
        <w:rPr>
          <w:color w:val="000000"/>
          <w:szCs w:val="28"/>
        </w:rPr>
        <w:t>28.</w:t>
      </w:r>
      <w:r w:rsidRPr="00F20E91">
        <w:rPr>
          <w:color w:val="000000"/>
          <w:szCs w:val="28"/>
        </w:rPr>
        <w:t xml:space="preserve"> </w:t>
      </w:r>
      <w:r w:rsidRPr="00F20E91">
        <w:rPr>
          <w:szCs w:val="28"/>
        </w:rPr>
        <w:t xml:space="preserve">В статье 34 слова «составные части религиозных </w:t>
      </w:r>
      <w:r w:rsidR="00632981">
        <w:rPr>
          <w:szCs w:val="28"/>
        </w:rPr>
        <w:t>культов</w:t>
      </w:r>
      <w:r w:rsidRPr="00F20E91">
        <w:rPr>
          <w:szCs w:val="28"/>
        </w:rPr>
        <w:t xml:space="preserve">» заменить словами «религиозные организации и их составные части»; </w:t>
      </w:r>
    </w:p>
    <w:p w:rsidR="00F20E91" w:rsidRPr="00F20E91" w:rsidRDefault="006D2A83" w:rsidP="00F20E91">
      <w:pPr>
        <w:numPr>
          <w:ilvl w:val="0"/>
          <w:numId w:val="3"/>
        </w:numPr>
        <w:tabs>
          <w:tab w:val="clear" w:pos="720"/>
          <w:tab w:val="left" w:pos="1260"/>
        </w:tabs>
        <w:suppressAutoHyphens/>
        <w:spacing w:before="120"/>
        <w:ind w:left="0" w:firstLine="709"/>
        <w:rPr>
          <w:color w:val="000000"/>
          <w:szCs w:val="28"/>
          <w:lang w:val="ro-MO"/>
        </w:rPr>
      </w:pPr>
      <w:r w:rsidRPr="00F20E91">
        <w:rPr>
          <w:szCs w:val="28"/>
        </w:rPr>
        <w:t>Стать</w:t>
      </w:r>
      <w:r>
        <w:rPr>
          <w:szCs w:val="28"/>
        </w:rPr>
        <w:t>ю</w:t>
      </w:r>
      <w:r w:rsidRPr="00F20E91">
        <w:rPr>
          <w:szCs w:val="28"/>
        </w:rPr>
        <w:t xml:space="preserve"> </w:t>
      </w:r>
      <w:r w:rsidR="00F20E91" w:rsidRPr="00F20E91">
        <w:rPr>
          <w:szCs w:val="28"/>
        </w:rPr>
        <w:t xml:space="preserve">35 после слов «религиозных </w:t>
      </w:r>
      <w:r w:rsidR="00632981">
        <w:rPr>
          <w:szCs w:val="28"/>
        </w:rPr>
        <w:t>культов</w:t>
      </w:r>
      <w:r w:rsidR="00F20E91" w:rsidRPr="00F20E91">
        <w:rPr>
          <w:szCs w:val="28"/>
        </w:rPr>
        <w:t>» дополнить словами «и их составных частей».</w:t>
      </w:r>
    </w:p>
    <w:p w:rsidR="00F20E91" w:rsidRPr="00F20E91" w:rsidRDefault="00F20E91" w:rsidP="00F20E91">
      <w:pPr>
        <w:tabs>
          <w:tab w:val="left" w:pos="900"/>
        </w:tabs>
        <w:suppressAutoHyphens/>
        <w:spacing w:before="120"/>
        <w:ind w:firstLine="709"/>
        <w:rPr>
          <w:color w:val="000000"/>
          <w:szCs w:val="28"/>
          <w:lang w:val="ro-MO"/>
        </w:rPr>
      </w:pPr>
      <w:r w:rsidRPr="006D2A83">
        <w:rPr>
          <w:szCs w:val="28"/>
        </w:rPr>
        <w:t>30.</w:t>
      </w:r>
      <w:r w:rsidRPr="00F20E91">
        <w:rPr>
          <w:szCs w:val="28"/>
        </w:rPr>
        <w:t xml:space="preserve"> Статью 37 исключить.</w:t>
      </w:r>
    </w:p>
    <w:p w:rsidR="00F20E91" w:rsidRPr="00F20E91" w:rsidRDefault="00F20E91" w:rsidP="00F20E91">
      <w:pPr>
        <w:suppressAutoHyphens/>
        <w:spacing w:before="120"/>
        <w:ind w:firstLine="709"/>
        <w:rPr>
          <w:rStyle w:val="docbody"/>
          <w:szCs w:val="28"/>
        </w:rPr>
      </w:pPr>
      <w:r w:rsidRPr="006D2A83">
        <w:rPr>
          <w:szCs w:val="28"/>
        </w:rPr>
        <w:t>31.</w:t>
      </w:r>
      <w:r w:rsidRPr="00F20E91">
        <w:rPr>
          <w:szCs w:val="28"/>
        </w:rPr>
        <w:t xml:space="preserve"> </w:t>
      </w:r>
      <w:r w:rsidR="006D2A83" w:rsidRPr="00F20E91">
        <w:rPr>
          <w:szCs w:val="28"/>
        </w:rPr>
        <w:t>Част</w:t>
      </w:r>
      <w:r w:rsidR="006D2A83">
        <w:rPr>
          <w:szCs w:val="28"/>
        </w:rPr>
        <w:t>ь</w:t>
      </w:r>
      <w:r w:rsidR="006D2A83" w:rsidRPr="00F20E91">
        <w:rPr>
          <w:szCs w:val="28"/>
        </w:rPr>
        <w:t xml:space="preserve"> </w:t>
      </w:r>
      <w:r w:rsidRPr="00F20E91">
        <w:rPr>
          <w:szCs w:val="28"/>
        </w:rPr>
        <w:t>(2) статьи 38</w:t>
      </w:r>
      <w:r w:rsidR="006D2A83">
        <w:rPr>
          <w:szCs w:val="28"/>
        </w:rPr>
        <w:t xml:space="preserve"> </w:t>
      </w:r>
      <w:r w:rsidRPr="00F20E91">
        <w:rPr>
          <w:szCs w:val="28"/>
        </w:rPr>
        <w:t>после слов «религиозно</w:t>
      </w:r>
      <w:r w:rsidR="006D2A83">
        <w:rPr>
          <w:szCs w:val="28"/>
        </w:rPr>
        <w:t>го</w:t>
      </w:r>
      <w:r w:rsidRPr="00F20E91">
        <w:rPr>
          <w:szCs w:val="28"/>
        </w:rPr>
        <w:t xml:space="preserve"> </w:t>
      </w:r>
      <w:r w:rsidR="006D2A83">
        <w:rPr>
          <w:szCs w:val="28"/>
        </w:rPr>
        <w:t>культа</w:t>
      </w:r>
      <w:r w:rsidRPr="00F20E91">
        <w:rPr>
          <w:szCs w:val="28"/>
        </w:rPr>
        <w:t xml:space="preserve">» дополнить словами «и </w:t>
      </w:r>
      <w:r w:rsidR="006D2A83">
        <w:rPr>
          <w:szCs w:val="28"/>
        </w:rPr>
        <w:t>его</w:t>
      </w:r>
      <w:r w:rsidRPr="00F20E91">
        <w:rPr>
          <w:szCs w:val="28"/>
        </w:rPr>
        <w:t xml:space="preserve"> составных частей», а слова «</w:t>
      </w:r>
      <w:r w:rsidRPr="00F20E91">
        <w:rPr>
          <w:rStyle w:val="docbody"/>
          <w:szCs w:val="28"/>
        </w:rPr>
        <w:t>всего культа» заменить словами «зарегистрированной религиозной единицы».</w:t>
      </w:r>
    </w:p>
    <w:p w:rsidR="00F20E91" w:rsidRPr="00F20E91" w:rsidRDefault="00F20E91" w:rsidP="00F20E91">
      <w:pPr>
        <w:numPr>
          <w:ilvl w:val="0"/>
          <w:numId w:val="4"/>
        </w:numPr>
        <w:suppressAutoHyphens/>
        <w:spacing w:before="120"/>
        <w:ind w:left="0" w:firstLine="709"/>
        <w:rPr>
          <w:szCs w:val="28"/>
        </w:rPr>
      </w:pPr>
      <w:r w:rsidRPr="00F20E91">
        <w:rPr>
          <w:color w:val="000000"/>
          <w:szCs w:val="28"/>
        </w:rPr>
        <w:t xml:space="preserve"> </w:t>
      </w:r>
      <w:r w:rsidRPr="00F20E91">
        <w:rPr>
          <w:szCs w:val="28"/>
        </w:rPr>
        <w:t>На</w:t>
      </w:r>
      <w:r w:rsidR="006D2A83">
        <w:rPr>
          <w:szCs w:val="28"/>
        </w:rPr>
        <w:t>именование</w:t>
      </w:r>
      <w:r w:rsidRPr="00F20E91">
        <w:rPr>
          <w:szCs w:val="28"/>
        </w:rPr>
        <w:t xml:space="preserve"> главы </w:t>
      </w:r>
      <w:r w:rsidRPr="00F20E91">
        <w:rPr>
          <w:szCs w:val="28"/>
          <w:lang w:val="ro-RO"/>
        </w:rPr>
        <w:t>VIII</w:t>
      </w:r>
      <w:r w:rsidRPr="00F20E91">
        <w:rPr>
          <w:szCs w:val="28"/>
        </w:rPr>
        <w:t xml:space="preserve"> дополнить словами «и их составных частей».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6D2A83">
        <w:rPr>
          <w:color w:val="000000"/>
          <w:szCs w:val="28"/>
        </w:rPr>
        <w:t>33.</w:t>
      </w:r>
      <w:r w:rsidRPr="00F20E91">
        <w:rPr>
          <w:color w:val="000000"/>
          <w:szCs w:val="28"/>
        </w:rPr>
        <w:t xml:space="preserve"> </w:t>
      </w:r>
      <w:r w:rsidRPr="00F20E91">
        <w:rPr>
          <w:szCs w:val="28"/>
        </w:rPr>
        <w:t>На</w:t>
      </w:r>
      <w:r w:rsidR="006D2A83">
        <w:rPr>
          <w:szCs w:val="28"/>
        </w:rPr>
        <w:t>именование</w:t>
      </w:r>
      <w:r w:rsidRPr="00F20E91">
        <w:rPr>
          <w:szCs w:val="28"/>
        </w:rPr>
        <w:t xml:space="preserve"> статьи 42 дополнить словами «и их составных частей».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6D2A83">
        <w:rPr>
          <w:szCs w:val="28"/>
        </w:rPr>
        <w:lastRenderedPageBreak/>
        <w:t>34.</w:t>
      </w:r>
      <w:r w:rsidRPr="00F20E91">
        <w:rPr>
          <w:szCs w:val="28"/>
        </w:rPr>
        <w:t xml:space="preserve"> В статье 44:</w:t>
      </w:r>
    </w:p>
    <w:p w:rsidR="00F20E91" w:rsidRPr="00F20E91" w:rsidRDefault="00A17FF5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 xml:space="preserve">в части (1) </w:t>
      </w:r>
      <w:r w:rsidR="00F20E91" w:rsidRPr="00F20E91">
        <w:rPr>
          <w:szCs w:val="28"/>
        </w:rPr>
        <w:t xml:space="preserve">изменения </w:t>
      </w:r>
      <w:r>
        <w:rPr>
          <w:szCs w:val="28"/>
        </w:rPr>
        <w:t xml:space="preserve">вносятся только в </w:t>
      </w:r>
      <w:r w:rsidR="00F20E91" w:rsidRPr="00F20E91">
        <w:rPr>
          <w:szCs w:val="28"/>
        </w:rPr>
        <w:t>текст</w:t>
      </w:r>
      <w:r>
        <w:rPr>
          <w:szCs w:val="28"/>
        </w:rPr>
        <w:t>е</w:t>
      </w:r>
      <w:r w:rsidR="00F20E91" w:rsidRPr="00F20E91">
        <w:rPr>
          <w:szCs w:val="28"/>
        </w:rPr>
        <w:t xml:space="preserve"> на государственном языке;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F20E91">
        <w:rPr>
          <w:szCs w:val="28"/>
        </w:rPr>
        <w:t>часть (2) дополнить словами «и их составными частями».</w:t>
      </w:r>
    </w:p>
    <w:p w:rsidR="00F20E91" w:rsidRPr="00F20E91" w:rsidRDefault="00F20E91" w:rsidP="00F20E91">
      <w:pPr>
        <w:suppressAutoHyphens/>
        <w:spacing w:before="120"/>
        <w:ind w:firstLine="709"/>
        <w:rPr>
          <w:szCs w:val="28"/>
        </w:rPr>
      </w:pPr>
      <w:r w:rsidRPr="006D2A83">
        <w:rPr>
          <w:color w:val="000000"/>
          <w:szCs w:val="28"/>
          <w:lang w:val="ro-MO"/>
        </w:rPr>
        <w:t>3</w:t>
      </w:r>
      <w:r w:rsidRPr="006D2A83">
        <w:rPr>
          <w:color w:val="000000"/>
          <w:szCs w:val="28"/>
        </w:rPr>
        <w:t>5</w:t>
      </w:r>
      <w:r w:rsidRPr="006D2A83">
        <w:rPr>
          <w:color w:val="000000"/>
          <w:szCs w:val="28"/>
          <w:lang w:val="ro-MO"/>
        </w:rPr>
        <w:t>.</w:t>
      </w:r>
      <w:r w:rsidRPr="00F20E91">
        <w:rPr>
          <w:color w:val="000000"/>
          <w:szCs w:val="28"/>
          <w:lang w:val="ro-MO"/>
        </w:rPr>
        <w:t xml:space="preserve"> </w:t>
      </w:r>
      <w:r w:rsidRPr="00F20E91">
        <w:rPr>
          <w:szCs w:val="28"/>
        </w:rPr>
        <w:t xml:space="preserve">В статье 45 после слов «религиозных </w:t>
      </w:r>
      <w:r w:rsidR="006D2A83">
        <w:rPr>
          <w:szCs w:val="28"/>
        </w:rPr>
        <w:t>культов</w:t>
      </w:r>
      <w:r w:rsidRPr="00F20E91">
        <w:rPr>
          <w:szCs w:val="28"/>
        </w:rPr>
        <w:t>» дополнить словами «и их составных частей»</w:t>
      </w:r>
      <w:r w:rsidR="006D2A83">
        <w:rPr>
          <w:szCs w:val="28"/>
        </w:rPr>
        <w:t>.</w:t>
      </w:r>
    </w:p>
    <w:p w:rsidR="00F20E91" w:rsidRPr="006D2A83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</w:rPr>
      </w:pP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b/>
          <w:color w:val="000000"/>
          <w:szCs w:val="28"/>
        </w:rPr>
      </w:pPr>
      <w:r w:rsidRPr="00F20E91">
        <w:rPr>
          <w:b/>
          <w:color w:val="000000"/>
          <w:szCs w:val="28"/>
        </w:rPr>
        <w:t>Ст.</w:t>
      </w:r>
      <w:r w:rsidR="006D2A83">
        <w:rPr>
          <w:b/>
          <w:color w:val="000000"/>
          <w:szCs w:val="28"/>
        </w:rPr>
        <w:t> </w:t>
      </w:r>
      <w:r w:rsidRPr="00F20E91">
        <w:rPr>
          <w:b/>
          <w:color w:val="000000"/>
          <w:szCs w:val="28"/>
          <w:lang w:val="ro-MO"/>
        </w:rPr>
        <w:t>II.</w:t>
      </w:r>
      <w:r w:rsidR="006D2A83">
        <w:rPr>
          <w:b/>
          <w:color w:val="000000"/>
          <w:szCs w:val="28"/>
        </w:rPr>
        <w:t xml:space="preserve"> – </w:t>
      </w:r>
      <w:r w:rsidRPr="00F20E91">
        <w:rPr>
          <w:b/>
          <w:color w:val="000000"/>
          <w:szCs w:val="28"/>
        </w:rPr>
        <w:t xml:space="preserve">Заключительные и переходные положения 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  <w:lang w:val="ro-MO"/>
        </w:rPr>
      </w:pPr>
      <w:r w:rsidRPr="00F20E91">
        <w:rPr>
          <w:color w:val="000000"/>
          <w:szCs w:val="28"/>
        </w:rPr>
        <w:t>Правительству в 6</w:t>
      </w:r>
      <w:r w:rsidR="006D2A83">
        <w:rPr>
          <w:color w:val="000000"/>
          <w:szCs w:val="28"/>
        </w:rPr>
        <w:t>-</w:t>
      </w:r>
      <w:r w:rsidRPr="00F20E91">
        <w:rPr>
          <w:color w:val="000000"/>
          <w:szCs w:val="28"/>
        </w:rPr>
        <w:t>меся</w:t>
      </w:r>
      <w:r w:rsidR="006D2A83">
        <w:rPr>
          <w:color w:val="000000"/>
          <w:szCs w:val="28"/>
        </w:rPr>
        <w:t>чный срок</w:t>
      </w:r>
      <w:r w:rsidRPr="00F20E91">
        <w:rPr>
          <w:color w:val="000000"/>
          <w:szCs w:val="28"/>
        </w:rPr>
        <w:t xml:space="preserve"> привести свои нормативные акты в соответствие с настоящим законом</w:t>
      </w:r>
      <w:r w:rsidRPr="00F20E91">
        <w:rPr>
          <w:color w:val="000000"/>
          <w:szCs w:val="28"/>
          <w:lang w:val="ro-MO"/>
        </w:rPr>
        <w:t>.</w:t>
      </w: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color w:val="000000"/>
          <w:szCs w:val="28"/>
          <w:lang w:val="ro-RO"/>
        </w:rPr>
      </w:pP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b/>
          <w:color w:val="000000"/>
          <w:szCs w:val="28"/>
          <w:lang w:val="ro-RO"/>
        </w:rPr>
      </w:pPr>
    </w:p>
    <w:p w:rsidR="00F20E91" w:rsidRPr="00F20E91" w:rsidRDefault="00F20E91" w:rsidP="00F20E91">
      <w:pPr>
        <w:tabs>
          <w:tab w:val="left" w:pos="720"/>
        </w:tabs>
        <w:suppressAutoHyphens/>
        <w:spacing w:before="120"/>
        <w:ind w:firstLine="709"/>
        <w:rPr>
          <w:b/>
          <w:color w:val="000000"/>
          <w:szCs w:val="28"/>
          <w:lang w:val="ro-RO"/>
        </w:rPr>
      </w:pPr>
    </w:p>
    <w:p w:rsidR="00AC525C" w:rsidRPr="00F20E91" w:rsidRDefault="00AC525C" w:rsidP="00F20E91">
      <w:pPr>
        <w:suppressAutoHyphens/>
        <w:spacing w:before="120"/>
        <w:ind w:firstLine="709"/>
        <w:rPr>
          <w:b/>
          <w:szCs w:val="28"/>
        </w:rPr>
      </w:pPr>
      <w:r w:rsidRPr="00F20E91">
        <w:rPr>
          <w:b/>
          <w:szCs w:val="28"/>
        </w:rPr>
        <w:t xml:space="preserve">Председатель Парламента </w:t>
      </w:r>
    </w:p>
    <w:p w:rsidR="00AC525C" w:rsidRPr="00AC525C" w:rsidRDefault="00AC525C" w:rsidP="008E7862">
      <w:pPr>
        <w:rPr>
          <w:lang w:val="ro-RO"/>
        </w:rPr>
      </w:pPr>
    </w:p>
    <w:sectPr w:rsidR="00AC525C" w:rsidRPr="00AC525C" w:rsidSect="003C21EC">
      <w:headerReference w:type="even" r:id="rId7"/>
      <w:headerReference w:type="default" r:id="rId8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EF4" w:rsidRDefault="002C0EF4">
      <w:r>
        <w:separator/>
      </w:r>
    </w:p>
  </w:endnote>
  <w:endnote w:type="continuationSeparator" w:id="0">
    <w:p w:rsidR="002C0EF4" w:rsidRDefault="002C0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EF4" w:rsidRDefault="002C0EF4">
      <w:r>
        <w:separator/>
      </w:r>
    </w:p>
  </w:footnote>
  <w:footnote w:type="continuationSeparator" w:id="0">
    <w:p w:rsidR="002C0EF4" w:rsidRDefault="002C0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466" w:rsidRDefault="002B5466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B5466" w:rsidRDefault="002B5466" w:rsidP="004F33DB">
    <w:pPr>
      <w:pStyle w:val="a3"/>
      <w:rPr>
        <w:rStyle w:val="a4"/>
      </w:rPr>
    </w:pPr>
  </w:p>
  <w:p w:rsidR="002B5466" w:rsidRDefault="002B5466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466" w:rsidRDefault="002B5466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26275">
      <w:rPr>
        <w:rStyle w:val="a4"/>
        <w:noProof/>
      </w:rPr>
      <w:t>2</w:t>
    </w:r>
    <w:r>
      <w:rPr>
        <w:rStyle w:val="a4"/>
      </w:rPr>
      <w:fldChar w:fldCharType="end"/>
    </w:r>
  </w:p>
  <w:p w:rsidR="002B5466" w:rsidRDefault="002B5466" w:rsidP="004F33DB">
    <w:pPr>
      <w:pStyle w:val="a3"/>
      <w:rPr>
        <w:rStyle w:val="a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1956"/>
    <w:multiLevelType w:val="hybridMultilevel"/>
    <w:tmpl w:val="54D03EEA"/>
    <w:lvl w:ilvl="0" w:tplc="E464885A">
      <w:start w:val="3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507637B"/>
    <w:multiLevelType w:val="hybridMultilevel"/>
    <w:tmpl w:val="E06E935A"/>
    <w:lvl w:ilvl="0" w:tplc="895E5C8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E4321B"/>
    <w:multiLevelType w:val="multilevel"/>
    <w:tmpl w:val="909C3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(%3)"/>
      <w:lvlJc w:val="left"/>
      <w:pPr>
        <w:tabs>
          <w:tab w:val="num" w:pos="2745"/>
        </w:tabs>
        <w:ind w:left="2745" w:hanging="765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2D6A26"/>
    <w:multiLevelType w:val="multilevel"/>
    <w:tmpl w:val="45BCBF4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C8080D"/>
    <w:multiLevelType w:val="hybridMultilevel"/>
    <w:tmpl w:val="243A1688"/>
    <w:lvl w:ilvl="0" w:tplc="FC027AA2">
      <w:start w:val="1"/>
      <w:numFmt w:val="decimal"/>
      <w:lvlText w:val="(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AFF6E64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843C75"/>
    <w:multiLevelType w:val="hybridMultilevel"/>
    <w:tmpl w:val="A5ECED20"/>
    <w:lvl w:ilvl="0" w:tplc="7EBC6F7C">
      <w:start w:val="1"/>
      <w:numFmt w:val="decimal"/>
      <w:lvlText w:val="%1.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003A6E">
      <w:start w:val="1"/>
      <w:numFmt w:val="decimal"/>
      <w:lvlText w:val="(%3)"/>
      <w:lvlJc w:val="left"/>
      <w:pPr>
        <w:tabs>
          <w:tab w:val="num" w:pos="2745"/>
        </w:tabs>
        <w:ind w:left="2745" w:hanging="76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EE9"/>
    <w:rsid w:val="00007CEE"/>
    <w:rsid w:val="00014691"/>
    <w:rsid w:val="00035C69"/>
    <w:rsid w:val="00044534"/>
    <w:rsid w:val="0004456E"/>
    <w:rsid w:val="00055C54"/>
    <w:rsid w:val="00065C7A"/>
    <w:rsid w:val="000816FF"/>
    <w:rsid w:val="000842D0"/>
    <w:rsid w:val="000A7822"/>
    <w:rsid w:val="000B3E9D"/>
    <w:rsid w:val="000E0B20"/>
    <w:rsid w:val="000E564B"/>
    <w:rsid w:val="000F6BA0"/>
    <w:rsid w:val="00100CBC"/>
    <w:rsid w:val="00105C45"/>
    <w:rsid w:val="001061EC"/>
    <w:rsid w:val="0011040F"/>
    <w:rsid w:val="00125D10"/>
    <w:rsid w:val="001305B6"/>
    <w:rsid w:val="00132141"/>
    <w:rsid w:val="00140791"/>
    <w:rsid w:val="00154AAF"/>
    <w:rsid w:val="001615D2"/>
    <w:rsid w:val="001647EA"/>
    <w:rsid w:val="00194430"/>
    <w:rsid w:val="001E18DD"/>
    <w:rsid w:val="002077EB"/>
    <w:rsid w:val="00213B2D"/>
    <w:rsid w:val="00221976"/>
    <w:rsid w:val="00226275"/>
    <w:rsid w:val="00230DFA"/>
    <w:rsid w:val="002349B4"/>
    <w:rsid w:val="00272558"/>
    <w:rsid w:val="00273369"/>
    <w:rsid w:val="00280790"/>
    <w:rsid w:val="00285046"/>
    <w:rsid w:val="002A6B5F"/>
    <w:rsid w:val="002B5466"/>
    <w:rsid w:val="002C0EF4"/>
    <w:rsid w:val="002C1D22"/>
    <w:rsid w:val="002D72E2"/>
    <w:rsid w:val="002E305D"/>
    <w:rsid w:val="002F311F"/>
    <w:rsid w:val="00313893"/>
    <w:rsid w:val="003157D3"/>
    <w:rsid w:val="003222BD"/>
    <w:rsid w:val="00330953"/>
    <w:rsid w:val="00340A4F"/>
    <w:rsid w:val="003424D7"/>
    <w:rsid w:val="00360D88"/>
    <w:rsid w:val="00363CCB"/>
    <w:rsid w:val="00383897"/>
    <w:rsid w:val="003A0FC3"/>
    <w:rsid w:val="003A6EAB"/>
    <w:rsid w:val="003A73D6"/>
    <w:rsid w:val="003B7F8A"/>
    <w:rsid w:val="003C21EC"/>
    <w:rsid w:val="003D5C7F"/>
    <w:rsid w:val="003E0097"/>
    <w:rsid w:val="003F78AF"/>
    <w:rsid w:val="00405C53"/>
    <w:rsid w:val="00407686"/>
    <w:rsid w:val="00414649"/>
    <w:rsid w:val="00420615"/>
    <w:rsid w:val="00427409"/>
    <w:rsid w:val="00432647"/>
    <w:rsid w:val="0045558E"/>
    <w:rsid w:val="0045637A"/>
    <w:rsid w:val="004605DE"/>
    <w:rsid w:val="00466D4F"/>
    <w:rsid w:val="00475FF7"/>
    <w:rsid w:val="004909A0"/>
    <w:rsid w:val="004909F7"/>
    <w:rsid w:val="0049248F"/>
    <w:rsid w:val="004A63F9"/>
    <w:rsid w:val="004A7B6D"/>
    <w:rsid w:val="004D092F"/>
    <w:rsid w:val="004D2C27"/>
    <w:rsid w:val="004E2124"/>
    <w:rsid w:val="004F33DB"/>
    <w:rsid w:val="00524C5E"/>
    <w:rsid w:val="005266BE"/>
    <w:rsid w:val="00542024"/>
    <w:rsid w:val="005457CF"/>
    <w:rsid w:val="0055205D"/>
    <w:rsid w:val="00557124"/>
    <w:rsid w:val="00562BC8"/>
    <w:rsid w:val="005736C0"/>
    <w:rsid w:val="005840E9"/>
    <w:rsid w:val="0058426F"/>
    <w:rsid w:val="005927DC"/>
    <w:rsid w:val="00594C08"/>
    <w:rsid w:val="005B10A3"/>
    <w:rsid w:val="005C431F"/>
    <w:rsid w:val="005D59AB"/>
    <w:rsid w:val="005E5BC3"/>
    <w:rsid w:val="005E75B9"/>
    <w:rsid w:val="005F329C"/>
    <w:rsid w:val="005F4CDE"/>
    <w:rsid w:val="005F6BDC"/>
    <w:rsid w:val="00606E45"/>
    <w:rsid w:val="0061627A"/>
    <w:rsid w:val="00617FF2"/>
    <w:rsid w:val="00623177"/>
    <w:rsid w:val="00632981"/>
    <w:rsid w:val="00643144"/>
    <w:rsid w:val="00652F4E"/>
    <w:rsid w:val="00654AEB"/>
    <w:rsid w:val="00656956"/>
    <w:rsid w:val="00662717"/>
    <w:rsid w:val="00666466"/>
    <w:rsid w:val="00683575"/>
    <w:rsid w:val="00696479"/>
    <w:rsid w:val="006C6CC0"/>
    <w:rsid w:val="006D0488"/>
    <w:rsid w:val="006D23C6"/>
    <w:rsid w:val="006D2A83"/>
    <w:rsid w:val="00702DAB"/>
    <w:rsid w:val="00706538"/>
    <w:rsid w:val="00726312"/>
    <w:rsid w:val="00750DF4"/>
    <w:rsid w:val="00752E7D"/>
    <w:rsid w:val="00763703"/>
    <w:rsid w:val="00766FA5"/>
    <w:rsid w:val="00772666"/>
    <w:rsid w:val="007834C4"/>
    <w:rsid w:val="00784D75"/>
    <w:rsid w:val="007B036A"/>
    <w:rsid w:val="007B64BB"/>
    <w:rsid w:val="007C6592"/>
    <w:rsid w:val="007D0D68"/>
    <w:rsid w:val="007E5076"/>
    <w:rsid w:val="00803890"/>
    <w:rsid w:val="00807AD4"/>
    <w:rsid w:val="00825B2D"/>
    <w:rsid w:val="00832915"/>
    <w:rsid w:val="00836797"/>
    <w:rsid w:val="008375F1"/>
    <w:rsid w:val="00843E60"/>
    <w:rsid w:val="00855294"/>
    <w:rsid w:val="008641E6"/>
    <w:rsid w:val="00875C68"/>
    <w:rsid w:val="0087761C"/>
    <w:rsid w:val="00887E2B"/>
    <w:rsid w:val="008D3CEB"/>
    <w:rsid w:val="008E7862"/>
    <w:rsid w:val="008F3CAB"/>
    <w:rsid w:val="0090183D"/>
    <w:rsid w:val="00906253"/>
    <w:rsid w:val="00910BD2"/>
    <w:rsid w:val="00922450"/>
    <w:rsid w:val="00925325"/>
    <w:rsid w:val="00927801"/>
    <w:rsid w:val="009303D7"/>
    <w:rsid w:val="00936145"/>
    <w:rsid w:val="00946B2E"/>
    <w:rsid w:val="009531F7"/>
    <w:rsid w:val="009729CB"/>
    <w:rsid w:val="00984AC5"/>
    <w:rsid w:val="009A4412"/>
    <w:rsid w:val="009C0F9F"/>
    <w:rsid w:val="009C4CDB"/>
    <w:rsid w:val="00A01A1A"/>
    <w:rsid w:val="00A17FF5"/>
    <w:rsid w:val="00A20643"/>
    <w:rsid w:val="00A239B6"/>
    <w:rsid w:val="00A2551E"/>
    <w:rsid w:val="00A35195"/>
    <w:rsid w:val="00A363F6"/>
    <w:rsid w:val="00A436A6"/>
    <w:rsid w:val="00A4377A"/>
    <w:rsid w:val="00A52AD2"/>
    <w:rsid w:val="00A52E97"/>
    <w:rsid w:val="00A560E3"/>
    <w:rsid w:val="00A738C5"/>
    <w:rsid w:val="00A905D3"/>
    <w:rsid w:val="00AA4AA1"/>
    <w:rsid w:val="00AB292A"/>
    <w:rsid w:val="00AC525C"/>
    <w:rsid w:val="00AE45CD"/>
    <w:rsid w:val="00AE5E52"/>
    <w:rsid w:val="00AF20DA"/>
    <w:rsid w:val="00AF2DED"/>
    <w:rsid w:val="00AF2E97"/>
    <w:rsid w:val="00B0094C"/>
    <w:rsid w:val="00B15FD3"/>
    <w:rsid w:val="00B218C7"/>
    <w:rsid w:val="00B3492F"/>
    <w:rsid w:val="00B46DC0"/>
    <w:rsid w:val="00B528CE"/>
    <w:rsid w:val="00B568FF"/>
    <w:rsid w:val="00B575B7"/>
    <w:rsid w:val="00B64ECE"/>
    <w:rsid w:val="00B70A71"/>
    <w:rsid w:val="00B73B79"/>
    <w:rsid w:val="00B74AA3"/>
    <w:rsid w:val="00B80B51"/>
    <w:rsid w:val="00B84EA9"/>
    <w:rsid w:val="00B911D1"/>
    <w:rsid w:val="00B97EE9"/>
    <w:rsid w:val="00BA35FD"/>
    <w:rsid w:val="00BA5276"/>
    <w:rsid w:val="00BC3C7A"/>
    <w:rsid w:val="00BC504F"/>
    <w:rsid w:val="00BF42DF"/>
    <w:rsid w:val="00BF4544"/>
    <w:rsid w:val="00BF5F85"/>
    <w:rsid w:val="00BF6076"/>
    <w:rsid w:val="00C06CED"/>
    <w:rsid w:val="00C3105C"/>
    <w:rsid w:val="00C409A8"/>
    <w:rsid w:val="00C430DC"/>
    <w:rsid w:val="00C46AD9"/>
    <w:rsid w:val="00C51D21"/>
    <w:rsid w:val="00C60F64"/>
    <w:rsid w:val="00C61BE2"/>
    <w:rsid w:val="00C655D7"/>
    <w:rsid w:val="00C73FE1"/>
    <w:rsid w:val="00C90F29"/>
    <w:rsid w:val="00CB4ECC"/>
    <w:rsid w:val="00CB584D"/>
    <w:rsid w:val="00CC67B0"/>
    <w:rsid w:val="00CE147F"/>
    <w:rsid w:val="00CE2464"/>
    <w:rsid w:val="00CF612B"/>
    <w:rsid w:val="00D40E11"/>
    <w:rsid w:val="00D41170"/>
    <w:rsid w:val="00D42103"/>
    <w:rsid w:val="00D546CB"/>
    <w:rsid w:val="00D64319"/>
    <w:rsid w:val="00D645E6"/>
    <w:rsid w:val="00D75D9A"/>
    <w:rsid w:val="00D84C92"/>
    <w:rsid w:val="00DA4AB5"/>
    <w:rsid w:val="00DC2114"/>
    <w:rsid w:val="00DE7A69"/>
    <w:rsid w:val="00DF0CEA"/>
    <w:rsid w:val="00DF5585"/>
    <w:rsid w:val="00E110E3"/>
    <w:rsid w:val="00E169B3"/>
    <w:rsid w:val="00E4723C"/>
    <w:rsid w:val="00EA4361"/>
    <w:rsid w:val="00EC348C"/>
    <w:rsid w:val="00EC6FA1"/>
    <w:rsid w:val="00ED2352"/>
    <w:rsid w:val="00F20E91"/>
    <w:rsid w:val="00F31C68"/>
    <w:rsid w:val="00F345B6"/>
    <w:rsid w:val="00F47B25"/>
    <w:rsid w:val="00F51287"/>
    <w:rsid w:val="00F77FD8"/>
    <w:rsid w:val="00FA414D"/>
    <w:rsid w:val="00FB263D"/>
    <w:rsid w:val="00FD2106"/>
    <w:rsid w:val="00FD2D35"/>
    <w:rsid w:val="00FE1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character" w:customStyle="1" w:styleId="docheader1">
    <w:name w:val="doc_header1"/>
    <w:basedOn w:val="a0"/>
    <w:rsid w:val="00F20E9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apple-style-span">
    <w:name w:val="apple-style-span"/>
    <w:basedOn w:val="a0"/>
    <w:rsid w:val="00F20E91"/>
  </w:style>
  <w:style w:type="character" w:customStyle="1" w:styleId="docbody">
    <w:name w:val="doc_body"/>
    <w:basedOn w:val="a0"/>
    <w:rsid w:val="00F20E91"/>
  </w:style>
  <w:style w:type="paragraph" w:styleId="a6">
    <w:name w:val="Balloon Text"/>
    <w:basedOn w:val="a"/>
    <w:link w:val="a7"/>
    <w:rsid w:val="002262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262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3E27610E-01C6-4BE0-8338-67ECCA971B0E}"/>
</file>

<file path=customXml/itemProps2.xml><?xml version="1.0" encoding="utf-8"?>
<ds:datastoreItem xmlns:ds="http://schemas.openxmlformats.org/officeDocument/2006/customXml" ds:itemID="{09F18119-82A7-4D09-9D9B-61F3ADA1EA9F}"/>
</file>

<file path=customXml/itemProps3.xml><?xml version="1.0" encoding="utf-8"?>
<ds:datastoreItem xmlns:ds="http://schemas.openxmlformats.org/officeDocument/2006/customXml" ds:itemID="{5DAD20A9-4AAC-431D-97E9-51C584081ABA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2</TotalTime>
  <Pages>9</Pages>
  <Words>1676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11208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2534.2011.ru</dc:title>
  <dc:subject/>
  <dc:creator>Consultant</dc:creator>
  <cp:keywords/>
  <dc:description/>
  <cp:lastModifiedBy>user</cp:lastModifiedBy>
  <cp:revision>2</cp:revision>
  <cp:lastPrinted>2011-11-17T07:24:00Z</cp:lastPrinted>
  <dcterms:created xsi:type="dcterms:W3CDTF">2011-12-15T12:43:00Z</dcterms:created>
  <dcterms:modified xsi:type="dcterms:W3CDTF">2011-12-15T12:43:00Z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