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4BB" w:rsidRDefault="007B64BB" w:rsidP="007B64BB">
      <w:pPr>
        <w:ind w:firstLine="700"/>
      </w:pPr>
    </w:p>
    <w:p w:rsidR="007B64BB" w:rsidRDefault="007B64BB" w:rsidP="007B64BB">
      <w:pPr>
        <w:ind w:firstLine="700"/>
      </w:pPr>
    </w:p>
    <w:p w:rsidR="007B64BB" w:rsidRDefault="007B64BB" w:rsidP="007B64BB">
      <w:pPr>
        <w:ind w:firstLine="700"/>
      </w:pPr>
    </w:p>
    <w:p w:rsidR="007B64BB" w:rsidRDefault="007B64BB" w:rsidP="007B64BB">
      <w:pPr>
        <w:ind w:firstLine="700"/>
      </w:pPr>
    </w:p>
    <w:p w:rsidR="007B64BB" w:rsidRDefault="007B64BB" w:rsidP="007B64BB">
      <w:pPr>
        <w:ind w:firstLine="700"/>
      </w:pPr>
    </w:p>
    <w:p w:rsidR="007B64BB" w:rsidRDefault="007B64BB" w:rsidP="007B64BB">
      <w:pPr>
        <w:ind w:firstLine="700"/>
      </w:pPr>
    </w:p>
    <w:p w:rsidR="007B64BB" w:rsidRDefault="007B64BB" w:rsidP="007B64BB">
      <w:pPr>
        <w:ind w:firstLine="700"/>
      </w:pPr>
    </w:p>
    <w:p w:rsidR="007B64BB" w:rsidRDefault="007B64BB" w:rsidP="007B64BB">
      <w:pPr>
        <w:ind w:firstLine="700"/>
      </w:pPr>
    </w:p>
    <w:p w:rsidR="007B64BB" w:rsidRDefault="007B64BB" w:rsidP="007B64BB">
      <w:pPr>
        <w:ind w:firstLine="700"/>
      </w:pPr>
    </w:p>
    <w:p w:rsidR="007B64BB" w:rsidRDefault="007B64BB" w:rsidP="007B64BB">
      <w:pPr>
        <w:ind w:firstLine="700"/>
      </w:pPr>
    </w:p>
    <w:p w:rsidR="007B64BB" w:rsidRDefault="007B64BB" w:rsidP="007B64BB">
      <w:pPr>
        <w:ind w:firstLine="700"/>
      </w:pPr>
    </w:p>
    <w:p w:rsidR="007B64BB" w:rsidRDefault="007B64BB" w:rsidP="007B64BB">
      <w:pPr>
        <w:ind w:firstLine="700"/>
      </w:pPr>
    </w:p>
    <w:p w:rsidR="0098473F" w:rsidRPr="0098473F" w:rsidRDefault="0098473F" w:rsidP="0098473F">
      <w:pPr>
        <w:jc w:val="center"/>
        <w:rPr>
          <w:rStyle w:val="hps"/>
          <w:b/>
          <w:color w:val="000000"/>
        </w:rPr>
      </w:pPr>
      <w:r w:rsidRPr="0098473F">
        <w:rPr>
          <w:rStyle w:val="docheader"/>
          <w:b/>
          <w:bCs/>
          <w:color w:val="000000"/>
        </w:rPr>
        <w:t xml:space="preserve">О </w:t>
      </w:r>
      <w:r w:rsidR="00950184" w:rsidRPr="0098473F">
        <w:rPr>
          <w:rStyle w:val="hps"/>
          <w:b/>
          <w:color w:val="000000"/>
        </w:rPr>
        <w:t>проект</w:t>
      </w:r>
      <w:r w:rsidRPr="0098473F">
        <w:rPr>
          <w:rStyle w:val="hps"/>
          <w:b/>
          <w:color w:val="000000"/>
        </w:rPr>
        <w:t>е</w:t>
      </w:r>
      <w:r w:rsidR="00950184" w:rsidRPr="0098473F">
        <w:rPr>
          <w:rStyle w:val="hps"/>
          <w:b/>
          <w:color w:val="000000"/>
        </w:rPr>
        <w:t xml:space="preserve"> </w:t>
      </w:r>
      <w:r w:rsidRPr="0098473F">
        <w:rPr>
          <w:rStyle w:val="hps"/>
          <w:b/>
          <w:color w:val="000000"/>
        </w:rPr>
        <w:t xml:space="preserve">Закона </w:t>
      </w:r>
      <w:r w:rsidR="00950184" w:rsidRPr="0098473F">
        <w:rPr>
          <w:rStyle w:val="hps"/>
          <w:b/>
          <w:color w:val="000000"/>
        </w:rPr>
        <w:t>о</w:t>
      </w:r>
      <w:r w:rsidR="00950184" w:rsidRPr="0098473F">
        <w:rPr>
          <w:rStyle w:val="apple-converted-space"/>
          <w:b/>
          <w:color w:val="000000"/>
        </w:rPr>
        <w:t xml:space="preserve"> </w:t>
      </w:r>
      <w:r w:rsidR="00950184" w:rsidRPr="0098473F">
        <w:rPr>
          <w:rStyle w:val="hps"/>
          <w:b/>
          <w:color w:val="000000"/>
        </w:rPr>
        <w:t>внесении изменений и дополнений</w:t>
      </w:r>
    </w:p>
    <w:p w:rsidR="00950184" w:rsidRPr="0098473F" w:rsidRDefault="00950184" w:rsidP="0098473F">
      <w:pPr>
        <w:jc w:val="center"/>
        <w:rPr>
          <w:rStyle w:val="hps"/>
          <w:b/>
          <w:color w:val="000000"/>
        </w:rPr>
      </w:pPr>
      <w:r w:rsidRPr="0098473F">
        <w:rPr>
          <w:rStyle w:val="hps"/>
          <w:b/>
          <w:color w:val="000000"/>
        </w:rPr>
        <w:t>в некоторые</w:t>
      </w:r>
      <w:r w:rsidRPr="0098473F">
        <w:rPr>
          <w:rStyle w:val="apple-converted-space"/>
          <w:b/>
          <w:color w:val="000000"/>
        </w:rPr>
        <w:t xml:space="preserve"> </w:t>
      </w:r>
      <w:r w:rsidRPr="0098473F">
        <w:rPr>
          <w:rStyle w:val="hps"/>
          <w:b/>
          <w:color w:val="000000"/>
        </w:rPr>
        <w:t>законодательные акты</w:t>
      </w:r>
    </w:p>
    <w:p w:rsidR="0098473F" w:rsidRPr="0069634A" w:rsidRDefault="0098473F" w:rsidP="00950184">
      <w:pPr>
        <w:jc w:val="center"/>
        <w:rPr>
          <w:rStyle w:val="hps"/>
          <w:color w:val="000000"/>
        </w:rPr>
      </w:pPr>
      <w:r>
        <w:rPr>
          <w:rStyle w:val="hps"/>
          <w:color w:val="000000"/>
        </w:rPr>
        <w:t>___________________________________________</w:t>
      </w:r>
    </w:p>
    <w:p w:rsidR="00950184" w:rsidRDefault="00950184" w:rsidP="00950184">
      <w:pPr>
        <w:jc w:val="center"/>
        <w:rPr>
          <w:rStyle w:val="hps"/>
          <w:color w:val="000000"/>
        </w:rPr>
      </w:pPr>
    </w:p>
    <w:p w:rsidR="00950184" w:rsidRDefault="00950184" w:rsidP="00950184">
      <w:pPr>
        <w:jc w:val="center"/>
        <w:rPr>
          <w:rStyle w:val="hps"/>
          <w:color w:val="000000"/>
        </w:rPr>
      </w:pPr>
    </w:p>
    <w:p w:rsidR="00950184" w:rsidRPr="00196710" w:rsidRDefault="00950184" w:rsidP="0098473F">
      <w:pPr>
        <w:spacing w:before="120"/>
        <w:ind w:firstLine="709"/>
        <w:rPr>
          <w:color w:val="000000"/>
        </w:rPr>
      </w:pPr>
      <w:r w:rsidRPr="00196710">
        <w:rPr>
          <w:rStyle w:val="apple-style-span"/>
          <w:color w:val="000000"/>
        </w:rPr>
        <w:t>Правительство ПОСТАНОВЛЯЕТ:</w:t>
      </w:r>
    </w:p>
    <w:p w:rsidR="00950184" w:rsidRDefault="00950184" w:rsidP="0098473F">
      <w:pPr>
        <w:spacing w:before="120"/>
        <w:ind w:firstLine="709"/>
        <w:rPr>
          <w:rStyle w:val="apple-style-span"/>
          <w:color w:val="000000"/>
          <w:sz w:val="16"/>
          <w:szCs w:val="16"/>
        </w:rPr>
      </w:pPr>
    </w:p>
    <w:p w:rsidR="00950184" w:rsidRPr="00EF70DD" w:rsidRDefault="00950184" w:rsidP="0098473F">
      <w:pPr>
        <w:spacing w:before="120"/>
        <w:ind w:firstLine="709"/>
        <w:rPr>
          <w:rStyle w:val="docsign1"/>
          <w:b/>
          <w:bCs/>
          <w:color w:val="000000"/>
        </w:rPr>
      </w:pPr>
      <w:r w:rsidRPr="00EF70DD">
        <w:rPr>
          <w:rStyle w:val="apple-style-span"/>
          <w:color w:val="000000"/>
        </w:rPr>
        <w:t xml:space="preserve">Одобрить и представить Парламенту </w:t>
      </w:r>
      <w:r w:rsidR="0098473F">
        <w:rPr>
          <w:rStyle w:val="apple-style-span"/>
          <w:color w:val="000000"/>
        </w:rPr>
        <w:t xml:space="preserve">для </w:t>
      </w:r>
      <w:r>
        <w:rPr>
          <w:rStyle w:val="apple-style-span"/>
          <w:color w:val="000000"/>
        </w:rPr>
        <w:t>рассмотрени</w:t>
      </w:r>
      <w:r w:rsidR="0098473F">
        <w:rPr>
          <w:rStyle w:val="apple-style-span"/>
          <w:color w:val="000000"/>
        </w:rPr>
        <w:t>я</w:t>
      </w:r>
      <w:r>
        <w:rPr>
          <w:rStyle w:val="apple-style-span"/>
          <w:color w:val="000000"/>
        </w:rPr>
        <w:t xml:space="preserve"> проект Закона о </w:t>
      </w:r>
      <w:r w:rsidRPr="00EF70DD">
        <w:rPr>
          <w:rStyle w:val="apple-style-span"/>
          <w:color w:val="000000"/>
        </w:rPr>
        <w:t>внесении изменений и дополнений в некоторые законодательные акты.</w:t>
      </w:r>
    </w:p>
    <w:p w:rsidR="007B64BB" w:rsidRDefault="007B64BB" w:rsidP="0098473F">
      <w:pPr>
        <w:spacing w:before="120"/>
        <w:ind w:firstLine="709"/>
      </w:pPr>
    </w:p>
    <w:p w:rsidR="0098473F" w:rsidRDefault="0098473F" w:rsidP="007B64BB">
      <w:pPr>
        <w:ind w:firstLine="709"/>
      </w:pPr>
    </w:p>
    <w:p w:rsidR="0098473F" w:rsidRDefault="0098473F" w:rsidP="007B64BB">
      <w:pPr>
        <w:ind w:firstLine="709"/>
      </w:pPr>
    </w:p>
    <w:p w:rsidR="007B64BB" w:rsidRDefault="007B64BB" w:rsidP="007B64BB">
      <w:pPr>
        <w:ind w:firstLine="709"/>
      </w:pPr>
    </w:p>
    <w:p w:rsidR="007B64BB" w:rsidRDefault="007B64BB" w:rsidP="007B64BB">
      <w:pPr>
        <w:ind w:firstLine="709"/>
        <w:rPr>
          <w:b/>
        </w:rPr>
      </w:pPr>
      <w:r w:rsidRPr="00B53C40">
        <w:rPr>
          <w:b/>
        </w:rPr>
        <w:t>Премьер-министр</w:t>
      </w:r>
      <w:r w:rsidRPr="00B53C40">
        <w:rPr>
          <w:b/>
        </w:rPr>
        <w:tab/>
      </w:r>
      <w:r w:rsidRPr="00B53C40">
        <w:rPr>
          <w:b/>
        </w:rPr>
        <w:tab/>
      </w:r>
      <w:r w:rsidRPr="00B53C40">
        <w:rPr>
          <w:b/>
        </w:rPr>
        <w:tab/>
      </w:r>
      <w:r w:rsidRPr="00B53C40">
        <w:rPr>
          <w:b/>
        </w:rPr>
        <w:tab/>
        <w:t>ВЛАДИМИР ФИЛАТ</w:t>
      </w:r>
      <w:r>
        <w:rPr>
          <w:b/>
        </w:rPr>
        <w:t xml:space="preserve"> </w:t>
      </w:r>
    </w:p>
    <w:p w:rsidR="007B64BB" w:rsidRDefault="007B64BB" w:rsidP="007B64BB">
      <w:pPr>
        <w:ind w:firstLine="709"/>
      </w:pPr>
    </w:p>
    <w:p w:rsidR="007B64BB" w:rsidRDefault="007B64BB" w:rsidP="007B64BB">
      <w:pPr>
        <w:ind w:firstLine="709"/>
      </w:pPr>
      <w:r>
        <w:t>Контрасигнуют:</w:t>
      </w:r>
    </w:p>
    <w:p w:rsidR="007B64BB" w:rsidRDefault="007B64BB" w:rsidP="007B64BB"/>
    <w:p w:rsidR="0098473F" w:rsidRPr="001915F2" w:rsidRDefault="0098473F">
      <w:r w:rsidRPr="001915F2">
        <w:t xml:space="preserve">Министр труда, социальной </w:t>
      </w:r>
    </w:p>
    <w:p w:rsidR="007B64BB" w:rsidRDefault="0098473F" w:rsidP="007B64BB">
      <w:r w:rsidRPr="001915F2">
        <w:t>защиты и семьи</w:t>
      </w:r>
      <w:r w:rsidRPr="001915F2">
        <w:tab/>
      </w:r>
      <w:r w:rsidRPr="001915F2">
        <w:tab/>
      </w:r>
      <w:r w:rsidRPr="001915F2">
        <w:tab/>
      </w:r>
      <w:r w:rsidRPr="001915F2">
        <w:tab/>
      </w:r>
      <w:r w:rsidRPr="001915F2">
        <w:tab/>
      </w:r>
      <w:r w:rsidRPr="001915F2">
        <w:tab/>
        <w:t>Валентина Булига</w:t>
      </w:r>
      <w:r>
        <w:t xml:space="preserve"> </w:t>
      </w:r>
    </w:p>
    <w:p w:rsidR="0098473F" w:rsidRDefault="0098473F" w:rsidP="007B64BB"/>
    <w:p w:rsidR="0098473F" w:rsidRDefault="0098473F" w:rsidP="007B64BB">
      <w:r w:rsidRPr="00883520">
        <w:t>Министр финансов</w:t>
      </w:r>
      <w:r w:rsidRPr="00883520">
        <w:tab/>
      </w:r>
      <w:r w:rsidRPr="00883520">
        <w:tab/>
      </w:r>
      <w:r w:rsidRPr="00883520">
        <w:tab/>
      </w:r>
      <w:r w:rsidRPr="00883520">
        <w:tab/>
      </w:r>
      <w:r w:rsidRPr="00883520">
        <w:tab/>
        <w:t>Вячеслав Негруца</w:t>
      </w:r>
      <w:r>
        <w:t xml:space="preserve"> </w:t>
      </w:r>
    </w:p>
    <w:p w:rsidR="0098473F" w:rsidRDefault="0098473F" w:rsidP="007B64BB"/>
    <w:p w:rsidR="0098473F" w:rsidRPr="0098473F" w:rsidRDefault="0098473F" w:rsidP="007B64BB">
      <w:r w:rsidRPr="00583B06">
        <w:t>Министр юстиции</w:t>
      </w:r>
      <w:r w:rsidRPr="00583B06">
        <w:tab/>
      </w:r>
      <w:r w:rsidRPr="00583B06">
        <w:tab/>
      </w:r>
      <w:r w:rsidRPr="00583B06">
        <w:tab/>
      </w:r>
      <w:r w:rsidRPr="00583B06">
        <w:tab/>
      </w:r>
      <w:r w:rsidRPr="00583B06">
        <w:tab/>
        <w:t>Олег Ефрим</w:t>
      </w:r>
      <w:r>
        <w:t xml:space="preserve"> </w:t>
      </w:r>
    </w:p>
    <w:p w:rsidR="007B64BB" w:rsidRDefault="007B64BB" w:rsidP="007B64BB">
      <w:pPr>
        <w:rPr>
          <w:lang w:val="ro-RO"/>
        </w:rPr>
      </w:pPr>
    </w:p>
    <w:p w:rsidR="007B64BB" w:rsidRDefault="007B64BB" w:rsidP="007B64BB">
      <w:pPr>
        <w:rPr>
          <w:lang w:val="ro-RO"/>
        </w:rPr>
      </w:pPr>
    </w:p>
    <w:p w:rsidR="007B64BB" w:rsidRDefault="007B64BB" w:rsidP="007B64BB">
      <w:pPr>
        <w:rPr>
          <w:lang w:val="ro-RO"/>
        </w:rPr>
      </w:pPr>
    </w:p>
    <w:p w:rsidR="007B64BB" w:rsidRDefault="007B64BB" w:rsidP="007B64BB">
      <w:pPr>
        <w:rPr>
          <w:lang w:val="ro-RO"/>
        </w:rPr>
      </w:pPr>
    </w:p>
    <w:p w:rsidR="007B64BB" w:rsidRDefault="007B64BB" w:rsidP="007B64BB">
      <w:pPr>
        <w:tabs>
          <w:tab w:val="left" w:pos="700"/>
        </w:tabs>
        <w:rPr>
          <w:lang w:val="ro-RO"/>
        </w:rPr>
      </w:pPr>
    </w:p>
    <w:p w:rsidR="007B64BB" w:rsidRDefault="007B64BB" w:rsidP="007B64BB">
      <w:pPr>
        <w:rPr>
          <w:lang w:val="ro-RO"/>
        </w:rPr>
      </w:pPr>
    </w:p>
    <w:p w:rsidR="007B64BB" w:rsidRDefault="007B64BB" w:rsidP="007B64BB">
      <w:pPr>
        <w:rPr>
          <w:lang w:val="ro-RO"/>
        </w:rPr>
      </w:pPr>
    </w:p>
    <w:p w:rsidR="007B64BB" w:rsidRDefault="007B64BB" w:rsidP="007B64BB">
      <w:pPr>
        <w:rPr>
          <w:lang w:val="ro-RO"/>
        </w:rPr>
      </w:pPr>
    </w:p>
    <w:p w:rsidR="007B64BB" w:rsidRDefault="007B64BB" w:rsidP="007B64BB">
      <w:pPr>
        <w:rPr>
          <w:lang w:val="ro-RO"/>
        </w:rPr>
      </w:pPr>
    </w:p>
    <w:p w:rsidR="007B64BB" w:rsidRDefault="007B64BB" w:rsidP="007B64BB">
      <w:pPr>
        <w:rPr>
          <w:lang w:val="ro-RO"/>
        </w:rPr>
      </w:pPr>
    </w:p>
    <w:p w:rsidR="0098473F" w:rsidRDefault="0098473F" w:rsidP="007B64BB"/>
    <w:p w:rsidR="0098473F" w:rsidRDefault="0098473F" w:rsidP="007B64BB"/>
    <w:p w:rsidR="0098473F" w:rsidRDefault="0098473F" w:rsidP="007B64BB"/>
    <w:p w:rsidR="0098473F" w:rsidRDefault="0098473F" w:rsidP="007B64BB"/>
    <w:p w:rsidR="0098473F" w:rsidRDefault="0098473F" w:rsidP="007B64BB"/>
    <w:p w:rsidR="0098473F" w:rsidRDefault="0098473F" w:rsidP="007B64BB"/>
    <w:p w:rsidR="007B64BB" w:rsidRDefault="007B64BB" w:rsidP="007B64BB">
      <w:r>
        <w:t>Визирует:</w:t>
      </w:r>
    </w:p>
    <w:p w:rsidR="007B64BB" w:rsidRDefault="007B64BB" w:rsidP="007B64BB"/>
    <w:p w:rsidR="00AB292A" w:rsidRPr="00F11E4C" w:rsidRDefault="00AB292A">
      <w:pPr>
        <w:pStyle w:val="news"/>
        <w:rPr>
          <w:rFonts w:ascii="Times New Roman" w:hAnsi="Times New Roman" w:cs="Times New Roman"/>
          <w:sz w:val="28"/>
          <w:szCs w:val="28"/>
        </w:rPr>
      </w:pPr>
      <w:r w:rsidRPr="00F11E4C">
        <w:rPr>
          <w:rFonts w:ascii="Times New Roman" w:hAnsi="Times New Roman" w:cs="Times New Roman"/>
          <w:sz w:val="28"/>
          <w:szCs w:val="28"/>
        </w:rPr>
        <w:t>Генеральный секретарь</w:t>
      </w:r>
    </w:p>
    <w:p w:rsidR="007B64BB" w:rsidRDefault="00AB292A" w:rsidP="003A73D6">
      <w:r w:rsidRPr="00F11E4C">
        <w:rPr>
          <w:szCs w:val="28"/>
        </w:rPr>
        <w:t xml:space="preserve">      Правительства</w:t>
      </w:r>
      <w:r w:rsidRPr="00F11E4C">
        <w:rPr>
          <w:szCs w:val="28"/>
        </w:rPr>
        <w:tab/>
      </w:r>
      <w:r w:rsidRPr="00F11E4C">
        <w:rPr>
          <w:szCs w:val="28"/>
        </w:rPr>
        <w:tab/>
      </w:r>
      <w:r w:rsidRPr="00F11E4C">
        <w:rPr>
          <w:szCs w:val="28"/>
        </w:rPr>
        <w:tab/>
      </w:r>
      <w:r w:rsidRPr="00F11E4C">
        <w:rPr>
          <w:szCs w:val="28"/>
        </w:rPr>
        <w:tab/>
      </w:r>
      <w:r w:rsidRPr="00F11E4C">
        <w:rPr>
          <w:szCs w:val="28"/>
        </w:rPr>
        <w:tab/>
      </w:r>
      <w:r w:rsidRPr="00F11E4C">
        <w:rPr>
          <w:szCs w:val="28"/>
        </w:rPr>
        <w:tab/>
        <w:t>Виктор БОДЮ</w:t>
      </w:r>
      <w:r>
        <w:t xml:space="preserve"> </w:t>
      </w:r>
    </w:p>
    <w:p w:rsidR="007B64BB" w:rsidRDefault="007B64BB" w:rsidP="007B64BB"/>
    <w:p w:rsidR="001E18DD" w:rsidRDefault="001E18DD" w:rsidP="007B64BB"/>
    <w:p w:rsidR="001E18DD" w:rsidRDefault="001E18DD" w:rsidP="007B64BB"/>
    <w:p w:rsidR="007B64BB" w:rsidRDefault="007B64BB" w:rsidP="007B64BB">
      <w:r>
        <w:t>Утверждено на заседании Правительства</w:t>
      </w:r>
    </w:p>
    <w:p w:rsidR="007B64BB" w:rsidRDefault="007B64BB" w:rsidP="007B64BB">
      <w:pPr>
        <w:rPr>
          <w:lang w:val="ro-RO"/>
        </w:rPr>
      </w:pPr>
      <w:r>
        <w:t>от</w:t>
      </w:r>
    </w:p>
    <w:p w:rsidR="007B64BB" w:rsidRDefault="007B64BB" w:rsidP="007B64BB">
      <w:pPr>
        <w:ind w:firstLine="700"/>
        <w:rPr>
          <w:lang w:val="ro-RO"/>
        </w:rPr>
      </w:pPr>
    </w:p>
    <w:p w:rsidR="007B64BB" w:rsidRDefault="007B64BB" w:rsidP="007B64BB">
      <w:pPr>
        <w:ind w:firstLine="700"/>
        <w:rPr>
          <w:lang w:val="ro-RO"/>
        </w:rPr>
      </w:pPr>
    </w:p>
    <w:p w:rsidR="007B64BB" w:rsidRDefault="007B64BB" w:rsidP="007B64BB">
      <w:pPr>
        <w:ind w:firstLine="700"/>
      </w:pPr>
    </w:p>
    <w:p w:rsidR="007B64BB" w:rsidRDefault="007B64BB" w:rsidP="007B64BB">
      <w:pPr>
        <w:ind w:firstLine="700"/>
      </w:pPr>
    </w:p>
    <w:p w:rsidR="007B64BB" w:rsidRDefault="007B64BB" w:rsidP="007B64BB">
      <w:pPr>
        <w:ind w:firstLine="700"/>
      </w:pPr>
    </w:p>
    <w:p w:rsidR="007B64BB" w:rsidRPr="00235A8D" w:rsidRDefault="007B64BB" w:rsidP="007B64BB">
      <w:pPr>
        <w:ind w:firstLine="700"/>
      </w:pPr>
    </w:p>
    <w:p w:rsidR="008E7862" w:rsidRDefault="008E7862" w:rsidP="008E7862"/>
    <w:p w:rsidR="0098473F" w:rsidRDefault="0098473F" w:rsidP="008E7862"/>
    <w:p w:rsidR="0098473F" w:rsidRDefault="0098473F" w:rsidP="008E7862"/>
    <w:p w:rsidR="0098473F" w:rsidRDefault="0098473F" w:rsidP="008E7862"/>
    <w:p w:rsidR="0098473F" w:rsidRDefault="0098473F" w:rsidP="008E7862"/>
    <w:p w:rsidR="0098473F" w:rsidRDefault="0098473F" w:rsidP="008E7862"/>
    <w:p w:rsidR="0098473F" w:rsidRDefault="0098473F" w:rsidP="008E7862"/>
    <w:p w:rsidR="0098473F" w:rsidRDefault="0098473F" w:rsidP="008E7862"/>
    <w:p w:rsidR="0098473F" w:rsidRDefault="0098473F" w:rsidP="008E7862"/>
    <w:p w:rsidR="0098473F" w:rsidRDefault="0098473F" w:rsidP="008E7862"/>
    <w:p w:rsidR="0098473F" w:rsidRDefault="0098473F" w:rsidP="008E7862"/>
    <w:p w:rsidR="0098473F" w:rsidRDefault="0098473F" w:rsidP="008E7862"/>
    <w:p w:rsidR="0098473F" w:rsidRDefault="0098473F" w:rsidP="008E7862"/>
    <w:p w:rsidR="0098473F" w:rsidRDefault="0098473F" w:rsidP="008E7862"/>
    <w:p w:rsidR="0098473F" w:rsidRDefault="0098473F" w:rsidP="008E7862"/>
    <w:p w:rsidR="0098473F" w:rsidRDefault="0098473F" w:rsidP="008E7862"/>
    <w:p w:rsidR="0098473F" w:rsidRDefault="0098473F" w:rsidP="008E7862"/>
    <w:p w:rsidR="0098473F" w:rsidRDefault="0098473F" w:rsidP="008E7862"/>
    <w:p w:rsidR="0098473F" w:rsidRDefault="0098473F" w:rsidP="008E7862"/>
    <w:p w:rsidR="0098473F" w:rsidRDefault="0098473F" w:rsidP="008E7862"/>
    <w:p w:rsidR="0098473F" w:rsidRPr="00A42B1F" w:rsidRDefault="0098473F" w:rsidP="003405A3">
      <w:pPr>
        <w:jc w:val="right"/>
        <w:rPr>
          <w:sz w:val="24"/>
        </w:rPr>
      </w:pPr>
      <w:r w:rsidRPr="00A42B1F">
        <w:rPr>
          <w:sz w:val="24"/>
        </w:rPr>
        <w:t xml:space="preserve">Проект </w:t>
      </w:r>
    </w:p>
    <w:p w:rsidR="0098473F" w:rsidRPr="00A42B1F" w:rsidRDefault="0098473F" w:rsidP="003405A3">
      <w:pPr>
        <w:jc w:val="right"/>
        <w:rPr>
          <w:sz w:val="24"/>
        </w:rPr>
      </w:pPr>
      <w:r w:rsidRPr="00A42B1F">
        <w:rPr>
          <w:sz w:val="24"/>
        </w:rPr>
        <w:t>Перевод</w:t>
      </w:r>
    </w:p>
    <w:p w:rsidR="0098473F" w:rsidRDefault="0098473F" w:rsidP="003405A3"/>
    <w:p w:rsidR="0098473F" w:rsidRDefault="0098473F" w:rsidP="003405A3"/>
    <w:p w:rsidR="0098473F" w:rsidRPr="00A42B1F" w:rsidRDefault="0098473F" w:rsidP="003405A3">
      <w:pPr>
        <w:jc w:val="center"/>
        <w:rPr>
          <w:b/>
        </w:rPr>
      </w:pPr>
      <w:r w:rsidRPr="00A42B1F">
        <w:rPr>
          <w:b/>
        </w:rPr>
        <w:t>ПАРЛАМЕНТ РЕСПУБЛИКИ МОЛДОВА</w:t>
      </w:r>
    </w:p>
    <w:p w:rsidR="0098473F" w:rsidRPr="00A42B1F" w:rsidRDefault="0098473F" w:rsidP="003405A3">
      <w:pPr>
        <w:jc w:val="center"/>
        <w:rPr>
          <w:b/>
        </w:rPr>
      </w:pPr>
    </w:p>
    <w:p w:rsidR="0098473F" w:rsidRDefault="0098473F" w:rsidP="003405A3">
      <w:pPr>
        <w:jc w:val="center"/>
        <w:rPr>
          <w:b/>
        </w:rPr>
      </w:pPr>
      <w:r w:rsidRPr="00A42B1F">
        <w:rPr>
          <w:b/>
        </w:rPr>
        <w:t>З А К О Н</w:t>
      </w:r>
    </w:p>
    <w:p w:rsidR="0098473F" w:rsidRDefault="0098473F" w:rsidP="003405A3">
      <w:pPr>
        <w:jc w:val="center"/>
      </w:pPr>
    </w:p>
    <w:p w:rsidR="0098473F" w:rsidRPr="00022C8B" w:rsidRDefault="0098473F" w:rsidP="0098473F">
      <w:pPr>
        <w:jc w:val="center"/>
        <w:rPr>
          <w:b/>
          <w:bCs/>
          <w:color w:val="000000"/>
        </w:rPr>
      </w:pPr>
      <w:r w:rsidRPr="00022C8B">
        <w:rPr>
          <w:b/>
          <w:bCs/>
          <w:color w:val="000000"/>
        </w:rPr>
        <w:t>о внесении изменений и дополнений </w:t>
      </w:r>
      <w:r w:rsidRPr="00022C8B">
        <w:rPr>
          <w:b/>
          <w:bCs/>
          <w:color w:val="000000"/>
        </w:rPr>
        <w:br/>
        <w:t>в некоторые законодательные акты</w:t>
      </w:r>
      <w:r>
        <w:rPr>
          <w:b/>
          <w:bCs/>
          <w:color w:val="000000"/>
        </w:rPr>
        <w:t xml:space="preserve">  </w:t>
      </w:r>
    </w:p>
    <w:p w:rsidR="0098473F" w:rsidRPr="0020049A" w:rsidRDefault="0098473F" w:rsidP="0098473F"/>
    <w:p w:rsidR="0098473F" w:rsidRPr="0020049A" w:rsidRDefault="0098473F" w:rsidP="0098473F">
      <w:pPr>
        <w:ind w:firstLine="708"/>
        <w:rPr>
          <w:rStyle w:val="apple-style-span"/>
          <w:color w:val="000000"/>
        </w:rPr>
      </w:pPr>
      <w:r w:rsidRPr="0020049A">
        <w:rPr>
          <w:rStyle w:val="apple-style-span"/>
          <w:color w:val="000000"/>
        </w:rPr>
        <w:t>Парламент принимает настоящий органический закон.</w:t>
      </w:r>
    </w:p>
    <w:p w:rsidR="0098473F" w:rsidRPr="0020049A" w:rsidRDefault="0098473F" w:rsidP="0098473F">
      <w:pPr>
        <w:rPr>
          <w:rStyle w:val="apple-converted-space"/>
          <w:b/>
          <w:bCs/>
          <w:color w:val="000000"/>
        </w:rPr>
      </w:pPr>
    </w:p>
    <w:p w:rsidR="0098473F" w:rsidRPr="0020049A" w:rsidRDefault="0098473F" w:rsidP="0098473F">
      <w:pPr>
        <w:rPr>
          <w:rStyle w:val="apple-style-span"/>
          <w:color w:val="000000"/>
        </w:rPr>
      </w:pPr>
      <w:r>
        <w:rPr>
          <w:rStyle w:val="apple-style-span"/>
          <w:b/>
          <w:bCs/>
          <w:color w:val="000000"/>
        </w:rPr>
        <w:tab/>
      </w:r>
      <w:r w:rsidRPr="0020049A">
        <w:rPr>
          <w:rStyle w:val="apple-style-span"/>
          <w:b/>
          <w:bCs/>
          <w:color w:val="000000"/>
        </w:rPr>
        <w:t>Ст.</w:t>
      </w:r>
      <w:r w:rsidR="00306219">
        <w:rPr>
          <w:rStyle w:val="apple-style-span"/>
          <w:b/>
          <w:bCs/>
          <w:color w:val="000000"/>
        </w:rPr>
        <w:t> </w:t>
      </w:r>
      <w:r w:rsidRPr="0020049A">
        <w:rPr>
          <w:rStyle w:val="apple-style-span"/>
          <w:b/>
          <w:bCs/>
          <w:color w:val="000000"/>
        </w:rPr>
        <w:t>I.</w:t>
      </w:r>
      <w:r w:rsidRPr="0020049A">
        <w:rPr>
          <w:rStyle w:val="apple-converted-space"/>
          <w:color w:val="000000"/>
        </w:rPr>
        <w:t xml:space="preserve"> </w:t>
      </w:r>
      <w:r w:rsidRPr="0020049A">
        <w:rPr>
          <w:rStyle w:val="apple-style-span"/>
          <w:color w:val="000000"/>
        </w:rPr>
        <w:t>–</w:t>
      </w:r>
      <w:r w:rsidRPr="0020049A">
        <w:rPr>
          <w:rStyle w:val="apple-converted-space"/>
          <w:color w:val="000000"/>
        </w:rPr>
        <w:t xml:space="preserve"> </w:t>
      </w:r>
      <w:r w:rsidRPr="0020049A">
        <w:rPr>
          <w:rStyle w:val="apple-style-span"/>
          <w:color w:val="000000"/>
        </w:rPr>
        <w:t xml:space="preserve">В Закон </w:t>
      </w:r>
      <w:r w:rsidR="00306219" w:rsidRPr="0020049A">
        <w:rPr>
          <w:rStyle w:val="apple-style-span"/>
          <w:color w:val="000000"/>
        </w:rPr>
        <w:t xml:space="preserve">№ 156-XIV от 14 октября 1998 года </w:t>
      </w:r>
      <w:r w:rsidRPr="0020049A">
        <w:rPr>
          <w:rStyle w:val="apple-style-span"/>
          <w:color w:val="000000"/>
        </w:rPr>
        <w:t xml:space="preserve">о пенсиях государственного социального страхования (повторное опубликование: Официальный монитор Республики Молдова, </w:t>
      </w:r>
      <w:smartTag w:uri="urn:schemas-microsoft-com:office:smarttags" w:element="metricconverter">
        <w:smartTagPr>
          <w:attr w:name="ProductID" w:val="2004 г"/>
        </w:smartTagPr>
        <w:r w:rsidRPr="0020049A">
          <w:rPr>
            <w:rStyle w:val="apple-style-span"/>
            <w:color w:val="000000"/>
          </w:rPr>
          <w:t>2004 г</w:t>
        </w:r>
      </w:smartTag>
      <w:r w:rsidRPr="0020049A">
        <w:rPr>
          <w:rStyle w:val="apple-style-span"/>
          <w:color w:val="000000"/>
        </w:rPr>
        <w:t>., № 42</w:t>
      </w:r>
      <w:r w:rsidR="00306219">
        <w:rPr>
          <w:rStyle w:val="apple-style-span"/>
          <w:color w:val="000000"/>
        </w:rPr>
        <w:t>-</w:t>
      </w:r>
      <w:r w:rsidRPr="0020049A">
        <w:rPr>
          <w:rStyle w:val="apple-style-span"/>
          <w:color w:val="000000"/>
        </w:rPr>
        <w:t>44, ст.247), с последующими изменениями и дополнениями, внести следующие изменения:</w:t>
      </w:r>
    </w:p>
    <w:p w:rsidR="0098473F" w:rsidRPr="0020049A" w:rsidRDefault="0098473F" w:rsidP="0098473F">
      <w:pPr>
        <w:rPr>
          <w:rStyle w:val="apple-style-span"/>
          <w:color w:val="000000"/>
        </w:rPr>
      </w:pPr>
    </w:p>
    <w:p w:rsidR="0098473F" w:rsidRPr="0020049A" w:rsidRDefault="0098473F" w:rsidP="0098473F">
      <w:pPr>
        <w:ind w:firstLine="708"/>
        <w:rPr>
          <w:color w:val="000000"/>
        </w:rPr>
      </w:pPr>
      <w:r w:rsidRPr="0020049A">
        <w:rPr>
          <w:color w:val="000000"/>
        </w:rPr>
        <w:t xml:space="preserve">1) </w:t>
      </w:r>
      <w:r w:rsidR="00275651">
        <w:rPr>
          <w:color w:val="000000"/>
        </w:rPr>
        <w:t>с</w:t>
      </w:r>
      <w:r w:rsidR="00306219" w:rsidRPr="0020049A">
        <w:rPr>
          <w:color w:val="000000"/>
        </w:rPr>
        <w:t>тать</w:t>
      </w:r>
      <w:r w:rsidR="00306219">
        <w:rPr>
          <w:color w:val="000000"/>
        </w:rPr>
        <w:t>я</w:t>
      </w:r>
      <w:r w:rsidR="00306219" w:rsidRPr="0020049A">
        <w:rPr>
          <w:color w:val="000000"/>
        </w:rPr>
        <w:t xml:space="preserve"> </w:t>
      </w:r>
      <w:r w:rsidRPr="0020049A">
        <w:rPr>
          <w:color w:val="000000"/>
        </w:rPr>
        <w:t>16:</w:t>
      </w:r>
    </w:p>
    <w:p w:rsidR="0098473F" w:rsidRPr="0020049A" w:rsidRDefault="0098473F" w:rsidP="0098473F">
      <w:r w:rsidRPr="0020049A">
        <w:tab/>
        <w:t>в части (1) перед словами «застрахованного дохода» дополнить слов</w:t>
      </w:r>
      <w:r>
        <w:t>ом</w:t>
      </w:r>
      <w:r w:rsidRPr="0020049A">
        <w:t xml:space="preserve"> «среднемесячного», а </w:t>
      </w:r>
      <w:r w:rsidRPr="0020049A">
        <w:rPr>
          <w:rStyle w:val="apple-style-span"/>
          <w:color w:val="000000"/>
        </w:rPr>
        <w:t>цифр</w:t>
      </w:r>
      <w:r w:rsidR="00306219">
        <w:rPr>
          <w:rStyle w:val="apple-style-span"/>
          <w:color w:val="000000"/>
        </w:rPr>
        <w:t>ы</w:t>
      </w:r>
      <w:r>
        <w:rPr>
          <w:rStyle w:val="apple-style-span"/>
          <w:color w:val="000000"/>
        </w:rPr>
        <w:t xml:space="preserve"> и</w:t>
      </w:r>
      <w:r w:rsidRPr="0020049A">
        <w:t xml:space="preserve"> слов</w:t>
      </w:r>
      <w:r>
        <w:t>о</w:t>
      </w:r>
      <w:r w:rsidRPr="0020049A">
        <w:t xml:space="preserve"> «</w:t>
      </w:r>
      <w:r>
        <w:t>(</w:t>
      </w:r>
      <w:r w:rsidRPr="0020049A">
        <w:t>30 лет</w:t>
      </w:r>
      <w:r>
        <w:t>)</w:t>
      </w:r>
      <w:r w:rsidRPr="0020049A">
        <w:t>» заменить словами «предусмотренн</w:t>
      </w:r>
      <w:r w:rsidR="00306219">
        <w:t>ого</w:t>
      </w:r>
      <w:r w:rsidRPr="0020049A">
        <w:t xml:space="preserve"> в части (1</w:t>
      </w:r>
      <w:r w:rsidRPr="00022C8B">
        <w:rPr>
          <w:vertAlign w:val="superscript"/>
        </w:rPr>
        <w:t>1</w:t>
      </w:r>
      <w:r w:rsidRPr="0020049A">
        <w:t>) статьи 42»;</w:t>
      </w:r>
    </w:p>
    <w:p w:rsidR="0098473F" w:rsidRPr="0020049A" w:rsidRDefault="0098473F" w:rsidP="004B1DB8">
      <w:r w:rsidRPr="0020049A">
        <w:tab/>
        <w:t xml:space="preserve">в части (2) слова </w:t>
      </w:r>
      <w:r w:rsidR="00306219">
        <w:t xml:space="preserve"> и цифры </w:t>
      </w:r>
      <w:r w:rsidRPr="0020049A">
        <w:t>«</w:t>
      </w:r>
      <w:r w:rsidR="00306219">
        <w:t xml:space="preserve">страховой стаж более </w:t>
      </w:r>
      <w:r w:rsidRPr="0020049A">
        <w:t>30 лет» заменить словами «необходим</w:t>
      </w:r>
      <w:r w:rsidR="00306219">
        <w:t>ый</w:t>
      </w:r>
      <w:r w:rsidRPr="0020049A">
        <w:t xml:space="preserve"> страхово</w:t>
      </w:r>
      <w:r w:rsidR="00306219">
        <w:t>й</w:t>
      </w:r>
      <w:r w:rsidRPr="0020049A">
        <w:t xml:space="preserve"> стаж, предусмотренный в части (1</w:t>
      </w:r>
      <w:r w:rsidRPr="00886E97">
        <w:rPr>
          <w:vertAlign w:val="superscript"/>
        </w:rPr>
        <w:t>1</w:t>
      </w:r>
      <w:r w:rsidRPr="0020049A">
        <w:t>) статьи 42»</w:t>
      </w:r>
      <w:r>
        <w:t xml:space="preserve">, а </w:t>
      </w:r>
      <w:r w:rsidR="004B1DB8">
        <w:t>цифры и слово</w:t>
      </w:r>
      <w:r w:rsidR="00275651">
        <w:t xml:space="preserve"> «30 лет» заменить словами «указанного страхового стажа», </w:t>
      </w:r>
      <w:r>
        <w:t>перед слова</w:t>
      </w:r>
      <w:r w:rsidRPr="0020049A">
        <w:t>м</w:t>
      </w:r>
      <w:r>
        <w:t>и</w:t>
      </w:r>
      <w:r w:rsidRPr="0020049A">
        <w:t xml:space="preserve"> «застрахованного </w:t>
      </w:r>
      <w:r>
        <w:t>дохода» дополнить словом</w:t>
      </w:r>
      <w:r w:rsidRPr="0020049A">
        <w:t xml:space="preserve"> «среднемесячного»;</w:t>
      </w:r>
    </w:p>
    <w:p w:rsidR="0098473F" w:rsidRPr="0020049A" w:rsidRDefault="0098473F" w:rsidP="0098473F">
      <w:r w:rsidRPr="0020049A">
        <w:tab/>
        <w:t>в части (3) перед словами «застрахованного дохода» дополнить слов</w:t>
      </w:r>
      <w:r>
        <w:t>ом</w:t>
      </w:r>
      <w:r w:rsidRPr="0020049A">
        <w:t xml:space="preserve"> «среднемесячного»;</w:t>
      </w:r>
    </w:p>
    <w:p w:rsidR="0098473F" w:rsidRPr="002B5D72" w:rsidRDefault="0098473F" w:rsidP="0098473F">
      <w:r w:rsidRPr="0020049A">
        <w:tab/>
        <w:t xml:space="preserve">в части (5) слова </w:t>
      </w:r>
      <w:r w:rsidR="00275651">
        <w:t xml:space="preserve">и цифры </w:t>
      </w:r>
      <w:r w:rsidRPr="0020049A">
        <w:t>«3</w:t>
      </w:r>
      <w:r w:rsidR="004F0B5F">
        <w:t>0</w:t>
      </w:r>
      <w:r>
        <w:t>-летнего страхового стажа</w:t>
      </w:r>
      <w:r w:rsidRPr="0020049A">
        <w:t>» заменить словами «необходим</w:t>
      </w:r>
      <w:r>
        <w:t>ого</w:t>
      </w:r>
      <w:r w:rsidRPr="00886E97">
        <w:t xml:space="preserve"> </w:t>
      </w:r>
      <w:r>
        <w:t>страхового стажа</w:t>
      </w:r>
      <w:r w:rsidR="00275651">
        <w:t>,</w:t>
      </w:r>
      <w:r w:rsidRPr="0020049A">
        <w:t xml:space="preserve"> предусмотренн</w:t>
      </w:r>
      <w:r w:rsidR="00275651">
        <w:t>ого</w:t>
      </w:r>
      <w:r w:rsidRPr="0020049A">
        <w:t xml:space="preserve"> в част</w:t>
      </w:r>
      <w:r>
        <w:t>и</w:t>
      </w:r>
      <w:r w:rsidRPr="0020049A">
        <w:t xml:space="preserve"> (1</w:t>
      </w:r>
      <w:r w:rsidRPr="00886E97">
        <w:rPr>
          <w:vertAlign w:val="superscript"/>
        </w:rPr>
        <w:t>1</w:t>
      </w:r>
      <w:r w:rsidRPr="0020049A">
        <w:t>) статьи 42»</w:t>
      </w:r>
      <w:r w:rsidR="00275651">
        <w:t>;</w:t>
      </w:r>
    </w:p>
    <w:p w:rsidR="0098473F" w:rsidRPr="0020049A" w:rsidRDefault="0098473F" w:rsidP="0098473F"/>
    <w:p w:rsidR="0098473F" w:rsidRPr="0020049A" w:rsidRDefault="0098473F" w:rsidP="0098473F">
      <w:pPr>
        <w:tabs>
          <w:tab w:val="left" w:pos="284"/>
        </w:tabs>
        <w:rPr>
          <w:rStyle w:val="apple-style-span"/>
          <w:color w:val="000000"/>
        </w:rPr>
      </w:pPr>
      <w:r w:rsidRPr="0020049A">
        <w:rPr>
          <w:rStyle w:val="apple-style-span"/>
          <w:color w:val="000000"/>
        </w:rPr>
        <w:tab/>
      </w:r>
      <w:r>
        <w:rPr>
          <w:rStyle w:val="apple-style-span"/>
          <w:color w:val="000000"/>
        </w:rPr>
        <w:tab/>
      </w:r>
      <w:r w:rsidRPr="0020049A">
        <w:rPr>
          <w:rStyle w:val="apple-style-span"/>
          <w:color w:val="000000"/>
        </w:rPr>
        <w:t xml:space="preserve">2) </w:t>
      </w:r>
      <w:r w:rsidR="00275651">
        <w:rPr>
          <w:rStyle w:val="apple-style-span"/>
          <w:color w:val="000000"/>
        </w:rPr>
        <w:t>в</w:t>
      </w:r>
      <w:r w:rsidRPr="0020049A">
        <w:rPr>
          <w:rStyle w:val="apple-style-span"/>
          <w:color w:val="000000"/>
        </w:rPr>
        <w:t xml:space="preserve"> части (1) статьи 48 цифры и слово «44 и 46» заменить цифрами и словом «44,46, 46</w:t>
      </w:r>
      <w:r w:rsidRPr="0020049A">
        <w:rPr>
          <w:rStyle w:val="apple-style-span"/>
          <w:color w:val="000000"/>
          <w:vertAlign w:val="superscript"/>
        </w:rPr>
        <w:t>1</w:t>
      </w:r>
      <w:r w:rsidRPr="0020049A">
        <w:rPr>
          <w:rStyle w:val="apple-style-span"/>
          <w:color w:val="000000"/>
        </w:rPr>
        <w:t xml:space="preserve"> и 46</w:t>
      </w:r>
      <w:r w:rsidRPr="0020049A">
        <w:rPr>
          <w:rStyle w:val="apple-style-span"/>
          <w:color w:val="000000"/>
          <w:vertAlign w:val="superscript"/>
        </w:rPr>
        <w:t>2</w:t>
      </w:r>
      <w:r w:rsidRPr="0020049A">
        <w:rPr>
          <w:rStyle w:val="apple-style-span"/>
          <w:color w:val="000000"/>
        </w:rPr>
        <w:t>»</w:t>
      </w:r>
      <w:r w:rsidR="00275651">
        <w:rPr>
          <w:rStyle w:val="apple-style-span"/>
          <w:color w:val="000000"/>
        </w:rPr>
        <w:t>;</w:t>
      </w:r>
    </w:p>
    <w:p w:rsidR="0098473F" w:rsidRPr="0020049A" w:rsidRDefault="0098473F" w:rsidP="0098473F">
      <w:pPr>
        <w:rPr>
          <w:rStyle w:val="apple-style-span"/>
          <w:color w:val="000000"/>
        </w:rPr>
      </w:pPr>
    </w:p>
    <w:p w:rsidR="0098473F" w:rsidRPr="0020049A" w:rsidRDefault="0098473F" w:rsidP="004B1DB8">
      <w:pPr>
        <w:ind w:left="360" w:firstLine="348"/>
        <w:rPr>
          <w:rStyle w:val="apple-style-span"/>
          <w:color w:val="000000"/>
        </w:rPr>
      </w:pPr>
      <w:r w:rsidRPr="0020049A">
        <w:rPr>
          <w:rStyle w:val="apple-style-span"/>
          <w:color w:val="000000"/>
        </w:rPr>
        <w:t xml:space="preserve">3) </w:t>
      </w:r>
      <w:r w:rsidR="00275651">
        <w:rPr>
          <w:rStyle w:val="apple-style-span"/>
          <w:color w:val="000000"/>
        </w:rPr>
        <w:t>в</w:t>
      </w:r>
      <w:r w:rsidRPr="0020049A">
        <w:rPr>
          <w:rStyle w:val="apple-style-span"/>
          <w:color w:val="000000"/>
        </w:rPr>
        <w:t xml:space="preserve"> приложени</w:t>
      </w:r>
      <w:r w:rsidR="004B1DB8">
        <w:rPr>
          <w:rStyle w:val="apple-style-span"/>
          <w:color w:val="000000"/>
        </w:rPr>
        <w:t>и</w:t>
      </w:r>
      <w:r w:rsidRPr="0020049A">
        <w:rPr>
          <w:rStyle w:val="apple-style-span"/>
          <w:color w:val="000000"/>
        </w:rPr>
        <w:t xml:space="preserve"> № 2:</w:t>
      </w:r>
    </w:p>
    <w:p w:rsidR="0098473F" w:rsidRPr="0020049A" w:rsidRDefault="0098473F" w:rsidP="0098473F">
      <w:pPr>
        <w:rPr>
          <w:rStyle w:val="apple-style-span"/>
          <w:color w:val="000000"/>
        </w:rPr>
      </w:pPr>
      <w:r w:rsidRPr="0020049A">
        <w:rPr>
          <w:rStyle w:val="apple-style-span"/>
          <w:color w:val="000000"/>
        </w:rPr>
        <w:tab/>
        <w:t>в части (1) в формуле цифр</w:t>
      </w:r>
      <w:r w:rsidR="00275651">
        <w:rPr>
          <w:rStyle w:val="apple-style-span"/>
          <w:color w:val="000000"/>
        </w:rPr>
        <w:t>ы</w:t>
      </w:r>
      <w:r w:rsidRPr="0020049A">
        <w:rPr>
          <w:rStyle w:val="apple-style-span"/>
          <w:color w:val="000000"/>
        </w:rPr>
        <w:t xml:space="preserve"> «30» заменить  символом</w:t>
      </w:r>
      <w:r w:rsidRPr="0020049A">
        <w:rPr>
          <w:color w:val="000000"/>
        </w:rPr>
        <w:t xml:space="preserve"> </w:t>
      </w:r>
      <w:r w:rsidRPr="0020049A">
        <w:rPr>
          <w:rStyle w:val="apple-style-span"/>
          <w:color w:val="000000"/>
        </w:rPr>
        <w:t>«V</w:t>
      </w:r>
      <w:r w:rsidRPr="0020049A">
        <w:rPr>
          <w:rStyle w:val="apple-style-span"/>
          <w:color w:val="000000"/>
          <w:vertAlign w:val="subscript"/>
        </w:rPr>
        <w:t>1</w:t>
      </w:r>
      <w:r w:rsidRPr="0020049A">
        <w:rPr>
          <w:rStyle w:val="apple-style-span"/>
          <w:color w:val="000000"/>
        </w:rPr>
        <w:t>», символ «</w:t>
      </w:r>
      <w:r>
        <w:rPr>
          <w:rStyle w:val="apple-style-span"/>
          <w:color w:val="000000"/>
        </w:rPr>
        <w:t>V</w:t>
      </w:r>
      <w:r w:rsidRPr="0020049A">
        <w:rPr>
          <w:rStyle w:val="apple-style-span"/>
          <w:color w:val="000000"/>
          <w:vertAlign w:val="subscript"/>
        </w:rPr>
        <w:t>n</w:t>
      </w:r>
      <w:r w:rsidRPr="0020049A">
        <w:rPr>
          <w:rStyle w:val="apple-style-span"/>
          <w:color w:val="000000"/>
        </w:rPr>
        <w:t>» заменить  символом</w:t>
      </w:r>
      <w:r w:rsidRPr="0020049A">
        <w:rPr>
          <w:color w:val="000000"/>
        </w:rPr>
        <w:t xml:space="preserve"> </w:t>
      </w:r>
      <w:r w:rsidRPr="0020049A">
        <w:rPr>
          <w:rStyle w:val="apple-style-span"/>
          <w:color w:val="000000"/>
        </w:rPr>
        <w:t>«V</w:t>
      </w:r>
      <w:r w:rsidRPr="0020049A">
        <w:rPr>
          <w:rStyle w:val="apple-style-span"/>
          <w:color w:val="000000"/>
          <w:vertAlign w:val="subscript"/>
        </w:rPr>
        <w:t>1</w:t>
      </w:r>
      <w:r>
        <w:rPr>
          <w:rStyle w:val="apple-style-span"/>
          <w:color w:val="000000"/>
        </w:rPr>
        <w:t xml:space="preserve">» </w:t>
      </w:r>
      <w:r w:rsidRPr="0020049A">
        <w:rPr>
          <w:rStyle w:val="apple-style-span"/>
          <w:color w:val="000000"/>
        </w:rPr>
        <w:t>и символ «</w:t>
      </w:r>
      <w:r>
        <w:rPr>
          <w:rStyle w:val="apple-style-span"/>
          <w:color w:val="000000"/>
        </w:rPr>
        <w:t>R</w:t>
      </w:r>
      <w:r w:rsidRPr="0020049A">
        <w:rPr>
          <w:rStyle w:val="apple-style-span"/>
          <w:color w:val="000000"/>
          <w:vertAlign w:val="subscript"/>
        </w:rPr>
        <w:t>n</w:t>
      </w:r>
      <w:r w:rsidRPr="0020049A">
        <w:rPr>
          <w:rStyle w:val="apple-style-span"/>
          <w:color w:val="000000"/>
        </w:rPr>
        <w:t>»</w:t>
      </w:r>
      <w:r w:rsidRPr="0020049A">
        <w:rPr>
          <w:rStyle w:val="apple-converted-space"/>
          <w:color w:val="000000"/>
        </w:rPr>
        <w:t xml:space="preserve"> заменить символом </w:t>
      </w:r>
      <w:r w:rsidRPr="0020049A">
        <w:rPr>
          <w:rStyle w:val="apple-style-span"/>
          <w:color w:val="000000"/>
        </w:rPr>
        <w:t>«R</w:t>
      </w:r>
      <w:r w:rsidRPr="0020049A">
        <w:rPr>
          <w:rStyle w:val="apple-style-span"/>
          <w:color w:val="000000"/>
          <w:vertAlign w:val="subscript"/>
        </w:rPr>
        <w:t>1</w:t>
      </w:r>
      <w:r w:rsidRPr="0020049A">
        <w:rPr>
          <w:rStyle w:val="apple-style-span"/>
          <w:color w:val="000000"/>
        </w:rPr>
        <w:t>»;</w:t>
      </w:r>
    </w:p>
    <w:p w:rsidR="0098473F" w:rsidRPr="0020049A" w:rsidRDefault="0098473F" w:rsidP="004B1DB8">
      <w:pPr>
        <w:rPr>
          <w:rStyle w:val="apple-style-span"/>
          <w:color w:val="000000"/>
        </w:rPr>
      </w:pPr>
      <w:r w:rsidRPr="0020049A">
        <w:rPr>
          <w:rStyle w:val="apple-style-span"/>
          <w:color w:val="000000"/>
        </w:rPr>
        <w:lastRenderedPageBreak/>
        <w:tab/>
      </w:r>
      <w:r w:rsidR="004B1DB8">
        <w:rPr>
          <w:rStyle w:val="apple-style-span"/>
          <w:color w:val="000000"/>
        </w:rPr>
        <w:t xml:space="preserve">символ и </w:t>
      </w:r>
      <w:r w:rsidRPr="0020049A">
        <w:rPr>
          <w:rStyle w:val="apple-style-span"/>
          <w:color w:val="000000"/>
        </w:rPr>
        <w:t>слова «V</w:t>
      </w:r>
      <w:r w:rsidRPr="0020049A">
        <w:rPr>
          <w:rStyle w:val="apple-style-span"/>
          <w:color w:val="000000"/>
          <w:vertAlign w:val="subscript"/>
        </w:rPr>
        <w:t>n</w:t>
      </w:r>
      <w:r w:rsidRPr="0020049A">
        <w:rPr>
          <w:rStyle w:val="apple-style-span"/>
          <w:color w:val="000000"/>
        </w:rPr>
        <w:t>- необходимый страховой стаж» заменить</w:t>
      </w:r>
      <w:r w:rsidR="004B1DB8">
        <w:rPr>
          <w:rStyle w:val="apple-style-span"/>
          <w:color w:val="000000"/>
        </w:rPr>
        <w:t xml:space="preserve"> символом и</w:t>
      </w:r>
      <w:r w:rsidRPr="0020049A">
        <w:rPr>
          <w:rStyle w:val="apple-style-span"/>
          <w:color w:val="000000"/>
        </w:rPr>
        <w:t xml:space="preserve"> словами «V</w:t>
      </w:r>
      <w:r w:rsidRPr="0020049A">
        <w:rPr>
          <w:rStyle w:val="apple-style-span"/>
          <w:color w:val="000000"/>
          <w:vertAlign w:val="subscript"/>
        </w:rPr>
        <w:t xml:space="preserve">1 </w:t>
      </w:r>
      <w:r w:rsidRPr="0020049A">
        <w:rPr>
          <w:rStyle w:val="apple-style-span"/>
          <w:color w:val="000000"/>
        </w:rPr>
        <w:t xml:space="preserve"> - необходимый страховой стаж на дату получения права на пенсию</w:t>
      </w:r>
      <w:r w:rsidR="00B7451D">
        <w:rPr>
          <w:rStyle w:val="apple-style-span"/>
          <w:color w:val="000000"/>
        </w:rPr>
        <w:t>;</w:t>
      </w:r>
      <w:r w:rsidRPr="0020049A">
        <w:rPr>
          <w:rStyle w:val="apple-style-span"/>
          <w:color w:val="000000"/>
        </w:rPr>
        <w:t>»;</w:t>
      </w:r>
    </w:p>
    <w:p w:rsidR="0098473F" w:rsidRPr="0020049A" w:rsidRDefault="0098473F" w:rsidP="004B1DB8">
      <w:pPr>
        <w:rPr>
          <w:rStyle w:val="apple-style-span"/>
          <w:color w:val="000000"/>
        </w:rPr>
      </w:pPr>
      <w:r w:rsidRPr="0020049A">
        <w:rPr>
          <w:rStyle w:val="apple-style-span"/>
          <w:color w:val="000000"/>
        </w:rPr>
        <w:tab/>
      </w:r>
      <w:r w:rsidR="004B1DB8">
        <w:rPr>
          <w:rStyle w:val="apple-style-span"/>
          <w:color w:val="000000"/>
        </w:rPr>
        <w:t xml:space="preserve">символ и </w:t>
      </w:r>
      <w:r w:rsidRPr="0020049A">
        <w:rPr>
          <w:rStyle w:val="apple-style-span"/>
          <w:color w:val="000000"/>
        </w:rPr>
        <w:t>слова «R</w:t>
      </w:r>
      <w:r w:rsidRPr="0020049A">
        <w:rPr>
          <w:rStyle w:val="apple-style-span"/>
          <w:color w:val="000000"/>
          <w:vertAlign w:val="subscript"/>
        </w:rPr>
        <w:t>n</w:t>
      </w:r>
      <w:r w:rsidRPr="0020049A">
        <w:rPr>
          <w:rStyle w:val="apple-style-span"/>
          <w:color w:val="000000"/>
        </w:rPr>
        <w:t xml:space="preserve"> - стандартный пенсионный возраст» заменить </w:t>
      </w:r>
      <w:r w:rsidR="004B1DB8">
        <w:rPr>
          <w:rStyle w:val="apple-style-span"/>
          <w:color w:val="000000"/>
        </w:rPr>
        <w:t xml:space="preserve">символом и </w:t>
      </w:r>
      <w:r w:rsidRPr="0020049A">
        <w:rPr>
          <w:rStyle w:val="apple-style-span"/>
          <w:color w:val="000000"/>
        </w:rPr>
        <w:t xml:space="preserve">словами </w:t>
      </w:r>
      <w:r w:rsidR="004B1DB8">
        <w:rPr>
          <w:rStyle w:val="apple-style-span"/>
          <w:color w:val="000000"/>
        </w:rPr>
        <w:t>«</w:t>
      </w:r>
      <w:r w:rsidRPr="0020049A">
        <w:rPr>
          <w:rStyle w:val="apple-style-span"/>
          <w:color w:val="000000"/>
        </w:rPr>
        <w:t>R</w:t>
      </w:r>
      <w:r w:rsidRPr="0020049A">
        <w:rPr>
          <w:rStyle w:val="apple-style-span"/>
          <w:color w:val="000000"/>
          <w:vertAlign w:val="subscript"/>
        </w:rPr>
        <w:t>1</w:t>
      </w:r>
      <w:r w:rsidRPr="0020049A">
        <w:rPr>
          <w:rStyle w:val="apple-style-span"/>
          <w:color w:val="000000"/>
        </w:rPr>
        <w:t>- пенсионный возраст, необходимый на дату получения права на пенсию</w:t>
      </w:r>
      <w:r w:rsidR="00B7451D">
        <w:rPr>
          <w:rStyle w:val="apple-style-span"/>
          <w:color w:val="000000"/>
        </w:rPr>
        <w:t>;</w:t>
      </w:r>
      <w:r w:rsidRPr="0020049A">
        <w:rPr>
          <w:rStyle w:val="apple-style-span"/>
          <w:color w:val="000000"/>
        </w:rPr>
        <w:t>».</w:t>
      </w:r>
    </w:p>
    <w:p w:rsidR="0098473F" w:rsidRPr="0020049A" w:rsidRDefault="0098473F" w:rsidP="0098473F">
      <w:pPr>
        <w:rPr>
          <w:rStyle w:val="apple-style-span"/>
          <w:color w:val="000000"/>
        </w:rPr>
      </w:pPr>
    </w:p>
    <w:p w:rsidR="0098473F" w:rsidRPr="0020049A" w:rsidRDefault="0098473F" w:rsidP="004B1DB8">
      <w:pPr>
        <w:ind w:left="360" w:firstLine="348"/>
        <w:rPr>
          <w:rStyle w:val="apple-style-span"/>
          <w:color w:val="000000"/>
        </w:rPr>
      </w:pPr>
      <w:r w:rsidRPr="0020049A">
        <w:rPr>
          <w:rStyle w:val="apple-style-span"/>
          <w:color w:val="000000"/>
        </w:rPr>
        <w:t xml:space="preserve">4) </w:t>
      </w:r>
      <w:r w:rsidR="00B7451D">
        <w:rPr>
          <w:rStyle w:val="apple-style-span"/>
          <w:color w:val="000000"/>
        </w:rPr>
        <w:t>в</w:t>
      </w:r>
      <w:r w:rsidRPr="0020049A">
        <w:rPr>
          <w:rStyle w:val="apple-style-span"/>
          <w:color w:val="000000"/>
        </w:rPr>
        <w:t xml:space="preserve"> приложени</w:t>
      </w:r>
      <w:r w:rsidR="004B1DB8">
        <w:rPr>
          <w:rStyle w:val="apple-style-span"/>
          <w:color w:val="000000"/>
        </w:rPr>
        <w:t>и</w:t>
      </w:r>
      <w:r w:rsidRPr="0020049A">
        <w:rPr>
          <w:rStyle w:val="apple-style-span"/>
          <w:color w:val="000000"/>
        </w:rPr>
        <w:t xml:space="preserve"> № 4:</w:t>
      </w:r>
    </w:p>
    <w:p w:rsidR="0098473F" w:rsidRPr="0020049A" w:rsidRDefault="0098473F" w:rsidP="0098473F">
      <w:pPr>
        <w:rPr>
          <w:rStyle w:val="apple-converted-space"/>
          <w:color w:val="000000"/>
        </w:rPr>
      </w:pPr>
      <w:r w:rsidRPr="0020049A">
        <w:rPr>
          <w:rStyle w:val="apple-style-span"/>
          <w:color w:val="000000"/>
        </w:rPr>
        <w:tab/>
        <w:t xml:space="preserve">в части (1) </w:t>
      </w:r>
      <w:r w:rsidR="004B1DB8">
        <w:rPr>
          <w:rStyle w:val="apple-style-span"/>
          <w:color w:val="000000"/>
        </w:rPr>
        <w:t xml:space="preserve">символ и </w:t>
      </w:r>
      <w:r w:rsidRPr="0020049A">
        <w:rPr>
          <w:rStyle w:val="apple-style-span"/>
          <w:color w:val="000000"/>
        </w:rPr>
        <w:t>слова «P</w:t>
      </w:r>
      <w:r w:rsidRPr="0020049A">
        <w:rPr>
          <w:rStyle w:val="apple-style-span"/>
          <w:color w:val="000000"/>
          <w:vertAlign w:val="subscript"/>
        </w:rPr>
        <w:t xml:space="preserve">n </w:t>
      </w:r>
      <w:r w:rsidRPr="0020049A">
        <w:rPr>
          <w:rStyle w:val="apple-style-span"/>
          <w:color w:val="000000"/>
        </w:rPr>
        <w:t xml:space="preserve">- размер пенсии, исчисленный в соответствии со статьей 16» заменить </w:t>
      </w:r>
      <w:r w:rsidR="004B1DB8">
        <w:rPr>
          <w:rStyle w:val="apple-style-span"/>
          <w:color w:val="000000"/>
        </w:rPr>
        <w:t>символ</w:t>
      </w:r>
      <w:r w:rsidR="00AE59EB">
        <w:rPr>
          <w:rStyle w:val="apple-style-span"/>
          <w:color w:val="000000"/>
        </w:rPr>
        <w:t>о</w:t>
      </w:r>
      <w:r w:rsidR="004B1DB8">
        <w:rPr>
          <w:rStyle w:val="apple-style-span"/>
          <w:color w:val="000000"/>
        </w:rPr>
        <w:t>м</w:t>
      </w:r>
      <w:r w:rsidR="00AE59EB">
        <w:rPr>
          <w:rStyle w:val="apple-style-span"/>
          <w:color w:val="000000"/>
        </w:rPr>
        <w:t xml:space="preserve"> и</w:t>
      </w:r>
      <w:r w:rsidR="004B1DB8">
        <w:rPr>
          <w:rStyle w:val="apple-style-span"/>
          <w:color w:val="000000"/>
        </w:rPr>
        <w:t xml:space="preserve"> </w:t>
      </w:r>
      <w:r w:rsidRPr="0020049A">
        <w:rPr>
          <w:rStyle w:val="apple-style-span"/>
          <w:color w:val="000000"/>
        </w:rPr>
        <w:t>словами «P</w:t>
      </w:r>
      <w:r w:rsidRPr="0020049A">
        <w:rPr>
          <w:rStyle w:val="apple-style-span"/>
          <w:color w:val="000000"/>
          <w:vertAlign w:val="subscript"/>
        </w:rPr>
        <w:t xml:space="preserve">n </w:t>
      </w:r>
      <w:r w:rsidRPr="0020049A">
        <w:rPr>
          <w:rStyle w:val="apple-style-span"/>
          <w:color w:val="000000"/>
        </w:rPr>
        <w:t>- размер пенсии, исчисленный</w:t>
      </w:r>
      <w:r w:rsidRPr="0020049A">
        <w:rPr>
          <w:rStyle w:val="apple-converted-space"/>
          <w:color w:val="000000"/>
        </w:rPr>
        <w:t xml:space="preserve"> за период</w:t>
      </w:r>
      <w:r w:rsidR="00B7451D">
        <w:rPr>
          <w:rStyle w:val="apple-converted-space"/>
          <w:color w:val="000000"/>
        </w:rPr>
        <w:t>,</w:t>
      </w:r>
      <w:r w:rsidRPr="0020049A">
        <w:rPr>
          <w:color w:val="000000"/>
        </w:rPr>
        <w:t xml:space="preserve"> предшест</w:t>
      </w:r>
      <w:r>
        <w:rPr>
          <w:color w:val="000000"/>
        </w:rPr>
        <w:t>в</w:t>
      </w:r>
      <w:r w:rsidRPr="0020049A">
        <w:rPr>
          <w:color w:val="000000"/>
        </w:rPr>
        <w:t>ов</w:t>
      </w:r>
      <w:r>
        <w:rPr>
          <w:color w:val="000000"/>
        </w:rPr>
        <w:t>авши</w:t>
      </w:r>
      <w:r w:rsidRPr="0020049A">
        <w:rPr>
          <w:color w:val="000000"/>
        </w:rPr>
        <w:t xml:space="preserve">й </w:t>
      </w:r>
      <w:r w:rsidRPr="0020049A">
        <w:rPr>
          <w:rStyle w:val="apple-style-span"/>
          <w:color w:val="000000"/>
        </w:rPr>
        <w:t>вступлени</w:t>
      </w:r>
      <w:r w:rsidR="00B7451D">
        <w:rPr>
          <w:rStyle w:val="apple-style-span"/>
          <w:color w:val="000000"/>
        </w:rPr>
        <w:t>ю</w:t>
      </w:r>
      <w:r w:rsidRPr="0020049A">
        <w:rPr>
          <w:rStyle w:val="apple-style-span"/>
          <w:color w:val="000000"/>
        </w:rPr>
        <w:t xml:space="preserve"> в силу настоящего закона</w:t>
      </w:r>
      <w:r w:rsidR="00B7451D">
        <w:rPr>
          <w:rStyle w:val="apple-style-span"/>
          <w:color w:val="000000"/>
        </w:rPr>
        <w:t>;</w:t>
      </w:r>
      <w:r w:rsidRPr="0020049A">
        <w:rPr>
          <w:rStyle w:val="apple-converted-space"/>
          <w:color w:val="000000"/>
        </w:rPr>
        <w:t>»</w:t>
      </w:r>
      <w:r>
        <w:rPr>
          <w:rStyle w:val="apple-converted-space"/>
          <w:color w:val="000000"/>
        </w:rPr>
        <w:t>;</w:t>
      </w:r>
    </w:p>
    <w:p w:rsidR="0098473F" w:rsidRPr="0020049A" w:rsidRDefault="0098473F" w:rsidP="0098473F">
      <w:pPr>
        <w:rPr>
          <w:rStyle w:val="apple-converted-space"/>
          <w:color w:val="000000"/>
        </w:rPr>
      </w:pPr>
      <w:r w:rsidRPr="0020049A">
        <w:rPr>
          <w:rStyle w:val="apple-converted-space"/>
          <w:color w:val="000000"/>
        </w:rPr>
        <w:tab/>
        <w:t>в части (2) в определениях символов:</w:t>
      </w:r>
    </w:p>
    <w:p w:rsidR="0098473F" w:rsidRPr="0020049A" w:rsidRDefault="004B1DB8" w:rsidP="0098473F">
      <w:pPr>
        <w:ind w:firstLine="708"/>
        <w:rPr>
          <w:rStyle w:val="apple-style-span"/>
          <w:color w:val="000000"/>
        </w:rPr>
      </w:pPr>
      <w:r>
        <w:rPr>
          <w:rStyle w:val="apple-converted-space"/>
          <w:color w:val="000000"/>
        </w:rPr>
        <w:t xml:space="preserve">символ и </w:t>
      </w:r>
      <w:r w:rsidR="0098473F" w:rsidRPr="0020049A">
        <w:rPr>
          <w:rStyle w:val="apple-converted-space"/>
          <w:color w:val="000000"/>
        </w:rPr>
        <w:t xml:space="preserve">слова </w:t>
      </w:r>
      <w:r w:rsidR="0098473F" w:rsidRPr="0020049A">
        <w:rPr>
          <w:rStyle w:val="apple-converted-space"/>
          <w:bCs/>
          <w:color w:val="000000"/>
        </w:rPr>
        <w:t>«</w:t>
      </w:r>
      <w:r w:rsidR="0098473F" w:rsidRPr="0020049A">
        <w:rPr>
          <w:rStyle w:val="apple-style-span"/>
          <w:bCs/>
          <w:color w:val="000000"/>
        </w:rPr>
        <w:t>P</w:t>
      </w:r>
      <w:r w:rsidR="0098473F" w:rsidRPr="0020049A">
        <w:rPr>
          <w:rStyle w:val="apple-style-span"/>
          <w:bCs/>
          <w:color w:val="000000"/>
          <w:vertAlign w:val="subscript"/>
        </w:rPr>
        <w:t>m1</w:t>
      </w:r>
      <w:r w:rsidR="0098473F" w:rsidRPr="0020049A">
        <w:rPr>
          <w:rStyle w:val="apple-style-span"/>
          <w:b/>
          <w:bCs/>
          <w:color w:val="000000"/>
          <w:vertAlign w:val="subscript"/>
        </w:rPr>
        <w:t xml:space="preserve"> </w:t>
      </w:r>
      <w:r w:rsidR="0098473F" w:rsidRPr="0020049A">
        <w:rPr>
          <w:rStyle w:val="apple-style-span"/>
          <w:color w:val="000000"/>
        </w:rPr>
        <w:t>- расчетный минимальный размер пенсии по возрасту для работников сельского хозяйства» заменить</w:t>
      </w:r>
      <w:r>
        <w:rPr>
          <w:rStyle w:val="apple-style-span"/>
          <w:color w:val="000000"/>
        </w:rPr>
        <w:t xml:space="preserve"> символом и </w:t>
      </w:r>
      <w:r w:rsidR="0098473F" w:rsidRPr="0020049A">
        <w:rPr>
          <w:rStyle w:val="apple-style-span"/>
          <w:color w:val="000000"/>
        </w:rPr>
        <w:t xml:space="preserve"> словами «</w:t>
      </w:r>
      <w:r w:rsidR="0098473F" w:rsidRPr="0020049A">
        <w:rPr>
          <w:rStyle w:val="apple-style-span"/>
          <w:bCs/>
          <w:color w:val="000000"/>
        </w:rPr>
        <w:t>P</w:t>
      </w:r>
      <w:r w:rsidR="0098473F" w:rsidRPr="0020049A">
        <w:rPr>
          <w:rStyle w:val="apple-style-span"/>
          <w:bCs/>
          <w:color w:val="000000"/>
          <w:vertAlign w:val="subscript"/>
        </w:rPr>
        <w:t>m1</w:t>
      </w:r>
      <w:r w:rsidR="0098473F" w:rsidRPr="0020049A">
        <w:rPr>
          <w:rStyle w:val="apple-style-span"/>
          <w:color w:val="000000"/>
        </w:rPr>
        <w:t>- государственная гарантированная фиксированная сумма к пенсии по возрасту для работников сельского хозяйства»</w:t>
      </w:r>
      <w:r w:rsidR="0098473F">
        <w:rPr>
          <w:rStyle w:val="apple-style-span"/>
          <w:color w:val="000000"/>
        </w:rPr>
        <w:t>;</w:t>
      </w:r>
    </w:p>
    <w:p w:rsidR="0098473F" w:rsidRPr="0020049A" w:rsidRDefault="0098473F" w:rsidP="0098473F">
      <w:pPr>
        <w:rPr>
          <w:rStyle w:val="apple-style-span"/>
          <w:color w:val="000000"/>
        </w:rPr>
      </w:pPr>
      <w:r w:rsidRPr="0020049A">
        <w:rPr>
          <w:rStyle w:val="apple-style-span"/>
          <w:color w:val="000000"/>
        </w:rPr>
        <w:tab/>
      </w:r>
      <w:r w:rsidR="004B1DB8">
        <w:rPr>
          <w:rStyle w:val="apple-style-span"/>
          <w:color w:val="000000"/>
        </w:rPr>
        <w:t xml:space="preserve">символ и </w:t>
      </w:r>
      <w:r w:rsidRPr="0020049A">
        <w:rPr>
          <w:rStyle w:val="apple-style-span"/>
          <w:color w:val="000000"/>
        </w:rPr>
        <w:t xml:space="preserve">слова </w:t>
      </w:r>
      <w:r w:rsidRPr="0020049A">
        <w:rPr>
          <w:rStyle w:val="apple-converted-space"/>
          <w:bCs/>
          <w:color w:val="000000"/>
        </w:rPr>
        <w:t>«</w:t>
      </w:r>
      <w:r w:rsidRPr="0020049A">
        <w:rPr>
          <w:rStyle w:val="apple-style-span"/>
          <w:bCs/>
          <w:color w:val="000000"/>
        </w:rPr>
        <w:t>P</w:t>
      </w:r>
      <w:r w:rsidRPr="0020049A">
        <w:rPr>
          <w:rStyle w:val="apple-style-span"/>
          <w:bCs/>
          <w:color w:val="000000"/>
          <w:vertAlign w:val="subscript"/>
        </w:rPr>
        <w:t>m2</w:t>
      </w:r>
      <w:r w:rsidRPr="0020049A">
        <w:rPr>
          <w:rStyle w:val="apple-converted-space"/>
          <w:color w:val="000000"/>
        </w:rPr>
        <w:t xml:space="preserve"> </w:t>
      </w:r>
      <w:r w:rsidRPr="0020049A">
        <w:rPr>
          <w:rStyle w:val="apple-style-span"/>
          <w:color w:val="000000"/>
        </w:rPr>
        <w:t xml:space="preserve">- расчетный минимальный размер пенсии по возрасту для других получателей данной пенсии» заменить </w:t>
      </w:r>
      <w:r w:rsidR="004B1DB8">
        <w:rPr>
          <w:rStyle w:val="apple-style-span"/>
          <w:color w:val="000000"/>
        </w:rPr>
        <w:t xml:space="preserve">символом и </w:t>
      </w:r>
      <w:r w:rsidRPr="0020049A">
        <w:rPr>
          <w:rStyle w:val="apple-style-span"/>
          <w:color w:val="000000"/>
        </w:rPr>
        <w:t>словами «</w:t>
      </w:r>
      <w:r w:rsidRPr="0020049A">
        <w:rPr>
          <w:rStyle w:val="apple-style-span"/>
          <w:bCs/>
          <w:color w:val="000000"/>
        </w:rPr>
        <w:t>P</w:t>
      </w:r>
      <w:r w:rsidRPr="0020049A">
        <w:rPr>
          <w:rStyle w:val="apple-style-span"/>
          <w:bCs/>
          <w:color w:val="000000"/>
          <w:vertAlign w:val="subscript"/>
        </w:rPr>
        <w:t>m2</w:t>
      </w:r>
      <w:r w:rsidRPr="0020049A">
        <w:rPr>
          <w:rStyle w:val="apple-converted-space"/>
          <w:color w:val="000000"/>
        </w:rPr>
        <w:t xml:space="preserve"> </w:t>
      </w:r>
      <w:r w:rsidRPr="0020049A">
        <w:rPr>
          <w:rStyle w:val="apple-style-span"/>
          <w:color w:val="000000"/>
        </w:rPr>
        <w:t>- государственная гарантированная фиксированная сумма к пенсии по возрасту для других получателей данной пенсии»</w:t>
      </w:r>
      <w:r>
        <w:rPr>
          <w:rStyle w:val="apple-style-span"/>
          <w:color w:val="000000"/>
        </w:rPr>
        <w:t>;</w:t>
      </w:r>
    </w:p>
    <w:p w:rsidR="0098473F" w:rsidRPr="0020049A" w:rsidRDefault="0098473F" w:rsidP="0098473F">
      <w:pPr>
        <w:ind w:left="360" w:firstLine="348"/>
        <w:rPr>
          <w:rStyle w:val="apple-style-span"/>
          <w:color w:val="000000"/>
        </w:rPr>
      </w:pPr>
      <w:r w:rsidRPr="0020049A">
        <w:rPr>
          <w:rStyle w:val="apple-style-span"/>
          <w:color w:val="000000"/>
        </w:rPr>
        <w:t>в части (4) в формуле цифру «30» заменить символом</w:t>
      </w:r>
      <w:r w:rsidRPr="0020049A">
        <w:rPr>
          <w:color w:val="000000"/>
        </w:rPr>
        <w:t xml:space="preserve"> </w:t>
      </w:r>
      <w:r w:rsidRPr="0020049A">
        <w:rPr>
          <w:rStyle w:val="apple-style-span"/>
          <w:color w:val="000000"/>
        </w:rPr>
        <w:t>«V</w:t>
      </w:r>
      <w:r w:rsidRPr="0020049A">
        <w:rPr>
          <w:rStyle w:val="apple-style-span"/>
          <w:color w:val="000000"/>
          <w:vertAlign w:val="subscript"/>
        </w:rPr>
        <w:t>1</w:t>
      </w:r>
      <w:r w:rsidRPr="0020049A">
        <w:rPr>
          <w:rStyle w:val="apple-style-span"/>
          <w:color w:val="000000"/>
        </w:rPr>
        <w:t>»</w:t>
      </w:r>
      <w:r w:rsidR="00B7451D">
        <w:rPr>
          <w:rStyle w:val="apple-style-span"/>
          <w:color w:val="000000"/>
        </w:rPr>
        <w:t>;</w:t>
      </w:r>
    </w:p>
    <w:p w:rsidR="0098473F" w:rsidRPr="0020049A" w:rsidRDefault="0098473F" w:rsidP="0098473F">
      <w:pPr>
        <w:ind w:left="360"/>
        <w:rPr>
          <w:rStyle w:val="apple-style-span"/>
          <w:color w:val="000000"/>
        </w:rPr>
      </w:pPr>
    </w:p>
    <w:p w:rsidR="0098473F" w:rsidRPr="0020049A" w:rsidRDefault="0098473F" w:rsidP="0098473F">
      <w:pPr>
        <w:ind w:firstLine="708"/>
      </w:pPr>
      <w:r w:rsidRPr="0020049A">
        <w:rPr>
          <w:rStyle w:val="apple-style-span"/>
          <w:color w:val="000000"/>
        </w:rPr>
        <w:t>5</w:t>
      </w:r>
      <w:r w:rsidRPr="0020049A">
        <w:t>) в приложении № 5 в определениях символов:</w:t>
      </w:r>
    </w:p>
    <w:p w:rsidR="0098473F" w:rsidRPr="00E87BF5" w:rsidRDefault="0098473F" w:rsidP="0098473F">
      <w:r w:rsidRPr="0020049A">
        <w:tab/>
      </w:r>
      <w:r w:rsidR="004B1DB8">
        <w:t xml:space="preserve">символ и </w:t>
      </w:r>
      <w:r w:rsidRPr="0020049A">
        <w:t>слова «P</w:t>
      </w:r>
      <w:r w:rsidRPr="0020049A">
        <w:rPr>
          <w:rStyle w:val="apple-style-span"/>
          <w:bCs/>
          <w:color w:val="000000"/>
          <w:vertAlign w:val="subscript"/>
        </w:rPr>
        <w:t>m</w:t>
      </w:r>
      <w:r>
        <w:rPr>
          <w:rStyle w:val="apple-style-span"/>
          <w:bCs/>
          <w:color w:val="000000"/>
          <w:vertAlign w:val="subscript"/>
        </w:rPr>
        <w:t>3</w:t>
      </w:r>
      <w:r w:rsidRPr="0020049A">
        <w:t>- расчетный минимальный размер пенсии по I группе инвалидности» заменить</w:t>
      </w:r>
      <w:r w:rsidR="004B1DB8">
        <w:t xml:space="preserve"> символом и </w:t>
      </w:r>
      <w:r w:rsidRPr="0020049A">
        <w:t xml:space="preserve"> словами «P</w:t>
      </w:r>
      <w:r w:rsidRPr="0020049A">
        <w:rPr>
          <w:rStyle w:val="apple-style-span"/>
          <w:bCs/>
          <w:color w:val="000000"/>
          <w:vertAlign w:val="subscript"/>
        </w:rPr>
        <w:t xml:space="preserve"> m</w:t>
      </w:r>
      <w:r>
        <w:rPr>
          <w:rStyle w:val="apple-style-span"/>
          <w:bCs/>
          <w:color w:val="000000"/>
          <w:vertAlign w:val="subscript"/>
        </w:rPr>
        <w:t>3</w:t>
      </w:r>
      <w:r w:rsidRPr="0020049A">
        <w:t xml:space="preserve"> - государственная гарантированная фиксированная сумма к пенсии по I группе инвалидности»</w:t>
      </w:r>
      <w:r>
        <w:t>;</w:t>
      </w:r>
    </w:p>
    <w:p w:rsidR="0098473F" w:rsidRPr="00E87BF5" w:rsidRDefault="0098473F" w:rsidP="0098473F">
      <w:r w:rsidRPr="0020049A">
        <w:tab/>
      </w:r>
      <w:r w:rsidR="004B1DB8">
        <w:t xml:space="preserve">символ и </w:t>
      </w:r>
      <w:r w:rsidRPr="0020049A">
        <w:t>слова «P</w:t>
      </w:r>
      <w:r w:rsidRPr="0020049A">
        <w:rPr>
          <w:rStyle w:val="apple-style-span"/>
          <w:bCs/>
          <w:color w:val="000000"/>
          <w:vertAlign w:val="subscript"/>
        </w:rPr>
        <w:t>m</w:t>
      </w:r>
      <w:r>
        <w:rPr>
          <w:rStyle w:val="apple-style-span"/>
          <w:bCs/>
          <w:color w:val="000000"/>
          <w:vertAlign w:val="subscript"/>
        </w:rPr>
        <w:t>4</w:t>
      </w:r>
      <w:r w:rsidRPr="0020049A">
        <w:t xml:space="preserve">- расчетный минимальный размер пенсии по II группе инвалидности» заменить </w:t>
      </w:r>
      <w:r w:rsidR="004B1DB8">
        <w:t xml:space="preserve">символом и </w:t>
      </w:r>
      <w:r w:rsidRPr="0020049A">
        <w:t>словами «P</w:t>
      </w:r>
      <w:r w:rsidRPr="0020049A">
        <w:rPr>
          <w:rStyle w:val="apple-style-span"/>
          <w:bCs/>
          <w:color w:val="000000"/>
          <w:vertAlign w:val="subscript"/>
        </w:rPr>
        <w:t>m</w:t>
      </w:r>
      <w:r>
        <w:rPr>
          <w:rStyle w:val="apple-style-span"/>
          <w:bCs/>
          <w:color w:val="000000"/>
          <w:vertAlign w:val="subscript"/>
        </w:rPr>
        <w:t>4</w:t>
      </w:r>
      <w:r w:rsidRPr="0020049A">
        <w:t xml:space="preserve"> - государственная гарантированная фиксированная сумма к пенсии по II группе инвалидности»</w:t>
      </w:r>
      <w:r>
        <w:t>;</w:t>
      </w:r>
    </w:p>
    <w:p w:rsidR="0098473F" w:rsidRPr="0020049A" w:rsidRDefault="0098473F" w:rsidP="0098473F">
      <w:r w:rsidRPr="0020049A">
        <w:tab/>
      </w:r>
      <w:r w:rsidR="004B1DB8">
        <w:t xml:space="preserve">символ и </w:t>
      </w:r>
      <w:r w:rsidRPr="0020049A">
        <w:t>слова «P</w:t>
      </w:r>
      <w:r w:rsidRPr="0020049A">
        <w:rPr>
          <w:rStyle w:val="apple-style-span"/>
          <w:bCs/>
          <w:color w:val="000000"/>
          <w:vertAlign w:val="subscript"/>
        </w:rPr>
        <w:t>m</w:t>
      </w:r>
      <w:r>
        <w:rPr>
          <w:rStyle w:val="apple-style-span"/>
          <w:bCs/>
          <w:color w:val="000000"/>
          <w:vertAlign w:val="subscript"/>
        </w:rPr>
        <w:t>5</w:t>
      </w:r>
      <w:r w:rsidRPr="0020049A">
        <w:t xml:space="preserve"> - расчетный минимальный размер пенсии по III группе инвалидности» заменить </w:t>
      </w:r>
      <w:r w:rsidR="004B1DB8">
        <w:t xml:space="preserve">символом и </w:t>
      </w:r>
      <w:r w:rsidRPr="0020049A">
        <w:t>словами «P</w:t>
      </w:r>
      <w:r w:rsidRPr="0020049A">
        <w:rPr>
          <w:rStyle w:val="apple-style-span"/>
          <w:bCs/>
          <w:color w:val="000000"/>
          <w:vertAlign w:val="subscript"/>
        </w:rPr>
        <w:t>m</w:t>
      </w:r>
      <w:r>
        <w:rPr>
          <w:rStyle w:val="apple-style-span"/>
          <w:bCs/>
          <w:color w:val="000000"/>
          <w:vertAlign w:val="subscript"/>
        </w:rPr>
        <w:t>5</w:t>
      </w:r>
      <w:r w:rsidRPr="0020049A">
        <w:t xml:space="preserve"> - государственная гарантированная фиксированная сумма к пенсии </w:t>
      </w:r>
      <w:r w:rsidR="00B7451D">
        <w:t xml:space="preserve">по </w:t>
      </w:r>
      <w:r w:rsidRPr="0020049A">
        <w:t>III группе инвалидности».</w:t>
      </w:r>
    </w:p>
    <w:p w:rsidR="0098473F" w:rsidRPr="0020049A" w:rsidRDefault="0098473F" w:rsidP="0098473F">
      <w:pPr>
        <w:ind w:left="360"/>
        <w:rPr>
          <w:rStyle w:val="apple-style-span"/>
          <w:color w:val="000000"/>
        </w:rPr>
      </w:pPr>
    </w:p>
    <w:p w:rsidR="009352F4" w:rsidRPr="0020049A" w:rsidRDefault="0098473F" w:rsidP="004B1DB8">
      <w:pPr>
        <w:rPr>
          <w:rStyle w:val="apple-style-span"/>
          <w:color w:val="000000"/>
        </w:rPr>
      </w:pPr>
      <w:r>
        <w:rPr>
          <w:rStyle w:val="apple-style-span"/>
          <w:b/>
          <w:bCs/>
          <w:color w:val="000000"/>
        </w:rPr>
        <w:tab/>
      </w:r>
      <w:r w:rsidR="009352F4" w:rsidRPr="0020049A">
        <w:rPr>
          <w:rStyle w:val="apple-style-span"/>
          <w:b/>
          <w:bCs/>
          <w:color w:val="000000"/>
        </w:rPr>
        <w:t>Ст.</w:t>
      </w:r>
      <w:r w:rsidR="009352F4">
        <w:rPr>
          <w:rStyle w:val="apple-style-span"/>
          <w:b/>
          <w:bCs/>
          <w:color w:val="000000"/>
        </w:rPr>
        <w:t> </w:t>
      </w:r>
      <w:r w:rsidR="009352F4" w:rsidRPr="0020049A">
        <w:rPr>
          <w:rStyle w:val="apple-style-span"/>
          <w:b/>
          <w:bCs/>
          <w:color w:val="000000"/>
        </w:rPr>
        <w:t xml:space="preserve">II. </w:t>
      </w:r>
      <w:r w:rsidR="009352F4" w:rsidRPr="0020049A">
        <w:rPr>
          <w:rStyle w:val="apple-style-span"/>
          <w:color w:val="000000"/>
        </w:rPr>
        <w:t>– Статью 20 Закон</w:t>
      </w:r>
      <w:r w:rsidR="009352F4">
        <w:rPr>
          <w:rStyle w:val="apple-style-span"/>
          <w:color w:val="000000"/>
        </w:rPr>
        <w:t>а</w:t>
      </w:r>
      <w:r w:rsidR="004B1DB8">
        <w:rPr>
          <w:rStyle w:val="apple-style-span"/>
          <w:color w:val="000000"/>
        </w:rPr>
        <w:t xml:space="preserve"> </w:t>
      </w:r>
      <w:r w:rsidR="004B1DB8" w:rsidRPr="0020049A">
        <w:rPr>
          <w:rStyle w:val="apple-style-span"/>
          <w:color w:val="000000"/>
        </w:rPr>
        <w:t>№ 81-XV от 18 марта 2004 года</w:t>
      </w:r>
      <w:r w:rsidR="009352F4" w:rsidRPr="0020049A">
        <w:rPr>
          <w:rStyle w:val="apple-style-span"/>
          <w:color w:val="000000"/>
        </w:rPr>
        <w:t xml:space="preserve"> об инвестициях в предпринимательскую деятельность (Официальный монитор Республики Молдова, </w:t>
      </w:r>
      <w:smartTag w:uri="urn:schemas-microsoft-com:office:smarttags" w:element="metricconverter">
        <w:smartTagPr>
          <w:attr w:name="ProductID" w:val="2004 г"/>
        </w:smartTagPr>
        <w:r w:rsidR="009352F4" w:rsidRPr="0020049A">
          <w:rPr>
            <w:rStyle w:val="apple-style-span"/>
            <w:color w:val="000000"/>
          </w:rPr>
          <w:t>2004</w:t>
        </w:r>
        <w:r w:rsidR="009352F4">
          <w:rPr>
            <w:rStyle w:val="apple-style-span"/>
            <w:color w:val="000000"/>
          </w:rPr>
          <w:t> </w:t>
        </w:r>
        <w:r w:rsidR="009352F4" w:rsidRPr="0020049A">
          <w:rPr>
            <w:rStyle w:val="apple-style-span"/>
            <w:color w:val="000000"/>
          </w:rPr>
          <w:t>г</w:t>
        </w:r>
      </w:smartTag>
      <w:r w:rsidR="009352F4" w:rsidRPr="0020049A">
        <w:rPr>
          <w:rStyle w:val="apple-style-span"/>
          <w:color w:val="000000"/>
        </w:rPr>
        <w:t>., № 64</w:t>
      </w:r>
      <w:r w:rsidR="009352F4">
        <w:rPr>
          <w:rStyle w:val="apple-style-span"/>
          <w:color w:val="000000"/>
        </w:rPr>
        <w:t>-</w:t>
      </w:r>
      <w:r w:rsidR="009352F4" w:rsidRPr="0020049A">
        <w:rPr>
          <w:rStyle w:val="apple-style-span"/>
          <w:color w:val="000000"/>
        </w:rPr>
        <w:t>66, ст.344), с последующими изменениями и дополнениями,</w:t>
      </w:r>
      <w:r w:rsidR="009352F4">
        <w:rPr>
          <w:rStyle w:val="apple-style-span"/>
          <w:color w:val="000000"/>
        </w:rPr>
        <w:t xml:space="preserve"> </w:t>
      </w:r>
      <w:r w:rsidR="009352F4" w:rsidRPr="0020049A">
        <w:rPr>
          <w:rStyle w:val="apple-style-span"/>
          <w:color w:val="000000"/>
        </w:rPr>
        <w:t>изложить в следующей редакции:</w:t>
      </w:r>
    </w:p>
    <w:p w:rsidR="009352F4" w:rsidRPr="0020049A" w:rsidRDefault="009352F4" w:rsidP="009352F4">
      <w:pPr>
        <w:ind w:firstLine="708"/>
        <w:rPr>
          <w:bCs/>
        </w:rPr>
      </w:pPr>
      <w:r w:rsidRPr="0020049A">
        <w:rPr>
          <w:rStyle w:val="apple-style-span"/>
          <w:color w:val="000000"/>
        </w:rPr>
        <w:t xml:space="preserve">«Статья 20. Социальное страхование и </w:t>
      </w:r>
      <w:r w:rsidRPr="0020049A">
        <w:rPr>
          <w:bCs/>
        </w:rPr>
        <w:t>обязательное медицинское страхование.</w:t>
      </w:r>
    </w:p>
    <w:p w:rsidR="009352F4" w:rsidRPr="0020049A" w:rsidRDefault="009352F4" w:rsidP="009352F4">
      <w:r w:rsidRPr="0020049A">
        <w:rPr>
          <w:rStyle w:val="apple-style-span"/>
          <w:color w:val="000000"/>
        </w:rPr>
        <w:lastRenderedPageBreak/>
        <w:t xml:space="preserve">Социальное страхование и </w:t>
      </w:r>
      <w:r w:rsidRPr="0020049A">
        <w:rPr>
          <w:bCs/>
        </w:rPr>
        <w:t>обязательное медицинское страхование</w:t>
      </w:r>
      <w:r w:rsidRPr="0020049A">
        <w:rPr>
          <w:color w:val="000000"/>
        </w:rPr>
        <w:t xml:space="preserve"> </w:t>
      </w:r>
      <w:r w:rsidRPr="0020049A">
        <w:rPr>
          <w:rStyle w:val="apple-style-span"/>
          <w:color w:val="000000"/>
        </w:rPr>
        <w:t>работников предприятия с иностранными инвестициями осуществляются в соответствии с действующим законодательством</w:t>
      </w:r>
      <w:r>
        <w:rPr>
          <w:rStyle w:val="apple-style-span"/>
          <w:color w:val="000000"/>
        </w:rPr>
        <w:t>.</w:t>
      </w:r>
      <w:r w:rsidRPr="0020049A">
        <w:rPr>
          <w:rStyle w:val="apple-style-span"/>
          <w:color w:val="000000"/>
        </w:rPr>
        <w:t>»</w:t>
      </w:r>
      <w:r>
        <w:rPr>
          <w:rStyle w:val="apple-style-span"/>
          <w:color w:val="000000"/>
        </w:rPr>
        <w:t>.</w:t>
      </w:r>
    </w:p>
    <w:p w:rsidR="009352F4" w:rsidRPr="0020049A" w:rsidRDefault="009352F4" w:rsidP="009352F4"/>
    <w:p w:rsidR="0098473F" w:rsidRPr="0020049A" w:rsidRDefault="0098473F" w:rsidP="009352F4">
      <w:pPr>
        <w:ind w:firstLine="709"/>
        <w:rPr>
          <w:rStyle w:val="apple-style-span"/>
          <w:color w:val="000000"/>
        </w:rPr>
      </w:pPr>
      <w:r w:rsidRPr="0020049A">
        <w:rPr>
          <w:rStyle w:val="apple-style-span"/>
          <w:b/>
          <w:bCs/>
          <w:color w:val="000000"/>
        </w:rPr>
        <w:t>Ст.</w:t>
      </w:r>
      <w:r w:rsidR="00B7451D">
        <w:rPr>
          <w:rStyle w:val="apple-style-span"/>
          <w:b/>
          <w:bCs/>
          <w:color w:val="000000"/>
        </w:rPr>
        <w:t> </w:t>
      </w:r>
      <w:r w:rsidRPr="0020049A">
        <w:rPr>
          <w:rStyle w:val="apple-style-span"/>
          <w:b/>
          <w:bCs/>
          <w:color w:val="000000"/>
        </w:rPr>
        <w:t>II</w:t>
      </w:r>
      <w:r w:rsidR="00B7451D">
        <w:rPr>
          <w:rStyle w:val="apple-style-span"/>
          <w:b/>
          <w:bCs/>
          <w:color w:val="000000"/>
          <w:lang w:val="en-US"/>
        </w:rPr>
        <w:t>I</w:t>
      </w:r>
      <w:r w:rsidRPr="0020049A">
        <w:rPr>
          <w:rStyle w:val="apple-style-span"/>
          <w:b/>
          <w:bCs/>
          <w:color w:val="000000"/>
        </w:rPr>
        <w:t>.</w:t>
      </w:r>
      <w:r w:rsidRPr="0020049A">
        <w:rPr>
          <w:color w:val="000000"/>
        </w:rPr>
        <w:t xml:space="preserve"> </w:t>
      </w:r>
      <w:r w:rsidRPr="0020049A">
        <w:rPr>
          <w:rStyle w:val="apple-style-span"/>
          <w:color w:val="000000"/>
        </w:rPr>
        <w:t xml:space="preserve">– В Закон </w:t>
      </w:r>
      <w:r w:rsidR="00B7451D" w:rsidRPr="0020049A">
        <w:rPr>
          <w:rStyle w:val="apple-style-span"/>
          <w:color w:val="000000"/>
        </w:rPr>
        <w:t xml:space="preserve">№ 289-XV от 22 июля 2004 года </w:t>
      </w:r>
      <w:r w:rsidRPr="0020049A">
        <w:rPr>
          <w:rStyle w:val="apple-style-span"/>
          <w:color w:val="000000"/>
        </w:rPr>
        <w:t xml:space="preserve">о пособиях по временной нетрудоспособности и других пособиях социального страхования (Официальный монитор Республики Молдова, </w:t>
      </w:r>
      <w:smartTag w:uri="urn:schemas-microsoft-com:office:smarttags" w:element="metricconverter">
        <w:smartTagPr>
          <w:attr w:name="ProductID" w:val="2004 г"/>
        </w:smartTagPr>
        <w:r w:rsidRPr="0020049A">
          <w:rPr>
            <w:rStyle w:val="apple-style-span"/>
            <w:color w:val="000000"/>
          </w:rPr>
          <w:t>2004 г</w:t>
        </w:r>
      </w:smartTag>
      <w:r w:rsidRPr="0020049A">
        <w:rPr>
          <w:rStyle w:val="apple-style-span"/>
          <w:color w:val="000000"/>
        </w:rPr>
        <w:t xml:space="preserve">., </w:t>
      </w:r>
      <w:r w:rsidR="00B7451D">
        <w:rPr>
          <w:rStyle w:val="apple-style-span"/>
          <w:color w:val="000000"/>
        </w:rPr>
        <w:t xml:space="preserve">      </w:t>
      </w:r>
      <w:r w:rsidRPr="0020049A">
        <w:rPr>
          <w:rStyle w:val="apple-style-span"/>
          <w:color w:val="000000"/>
        </w:rPr>
        <w:t>№</w:t>
      </w:r>
      <w:r w:rsidR="00B7451D">
        <w:rPr>
          <w:rStyle w:val="apple-style-span"/>
          <w:color w:val="000000"/>
        </w:rPr>
        <w:t> </w:t>
      </w:r>
      <w:r w:rsidRPr="0020049A">
        <w:rPr>
          <w:rStyle w:val="apple-style-span"/>
          <w:color w:val="000000"/>
        </w:rPr>
        <w:t>168</w:t>
      </w:r>
      <w:r w:rsidR="00B7451D">
        <w:rPr>
          <w:rStyle w:val="apple-style-span"/>
          <w:color w:val="000000"/>
        </w:rPr>
        <w:t>-</w:t>
      </w:r>
      <w:r w:rsidRPr="0020049A">
        <w:rPr>
          <w:rStyle w:val="apple-style-span"/>
          <w:color w:val="000000"/>
        </w:rPr>
        <w:t>170, ст.773), с последующими изменениями и дополнениями, внести следующие изменения и дополнения:</w:t>
      </w:r>
    </w:p>
    <w:p w:rsidR="0098473F" w:rsidRPr="0020049A" w:rsidRDefault="0098473F" w:rsidP="0098473F">
      <w:pPr>
        <w:rPr>
          <w:rStyle w:val="apple-style-span"/>
          <w:color w:val="000000"/>
        </w:rPr>
      </w:pPr>
      <w:r w:rsidRPr="0020049A">
        <w:rPr>
          <w:rStyle w:val="apple-style-span"/>
          <w:color w:val="000000"/>
        </w:rPr>
        <w:tab/>
        <w:t xml:space="preserve">в пункте </w:t>
      </w:r>
      <w:r w:rsidRPr="0020049A">
        <w:rPr>
          <w:rStyle w:val="apple-style-span"/>
          <w:color w:val="000000"/>
          <w:lang w:val="ro-RO"/>
        </w:rPr>
        <w:t>b</w:t>
      </w:r>
      <w:r w:rsidRPr="0020049A">
        <w:rPr>
          <w:rStyle w:val="apple-style-span"/>
          <w:color w:val="000000"/>
        </w:rPr>
        <w:t>)</w:t>
      </w:r>
      <w:r w:rsidRPr="0020049A">
        <w:rPr>
          <w:color w:val="000000"/>
        </w:rPr>
        <w:t xml:space="preserve"> </w:t>
      </w:r>
      <w:r w:rsidRPr="0020049A">
        <w:rPr>
          <w:rStyle w:val="apple-style-span"/>
          <w:color w:val="000000"/>
        </w:rPr>
        <w:t>части (2) статьи 4</w:t>
      </w:r>
      <w:r w:rsidRPr="0020049A">
        <w:rPr>
          <w:rStyle w:val="apple-converted-space"/>
          <w:color w:val="000000"/>
        </w:rPr>
        <w:t xml:space="preserve"> после слов «</w:t>
      </w:r>
      <w:r w:rsidRPr="0020049A">
        <w:rPr>
          <w:rStyle w:val="apple-style-span"/>
          <w:color w:val="000000"/>
        </w:rPr>
        <w:t>из средств работодателя» дополнить словами «, а безработным выплачивается из средств бюджета государственного социального страхования</w:t>
      </w:r>
      <w:r w:rsidR="004F0B5F">
        <w:rPr>
          <w:rStyle w:val="apple-style-span"/>
          <w:color w:val="000000"/>
        </w:rPr>
        <w:t>.</w:t>
      </w:r>
      <w:r w:rsidRPr="0020049A">
        <w:rPr>
          <w:rStyle w:val="apple-style-span"/>
          <w:color w:val="000000"/>
        </w:rPr>
        <w:t>»</w:t>
      </w:r>
      <w:r>
        <w:rPr>
          <w:rStyle w:val="apple-style-span"/>
          <w:color w:val="000000"/>
        </w:rPr>
        <w:t>;</w:t>
      </w:r>
    </w:p>
    <w:p w:rsidR="0098473F" w:rsidRPr="0020049A" w:rsidRDefault="0098473F" w:rsidP="004B1DB8">
      <w:pPr>
        <w:rPr>
          <w:rStyle w:val="apple-style-span"/>
          <w:color w:val="000000"/>
        </w:rPr>
      </w:pPr>
      <w:r w:rsidRPr="0020049A">
        <w:rPr>
          <w:rStyle w:val="apple-style-span"/>
          <w:color w:val="000000"/>
        </w:rPr>
        <w:tab/>
      </w:r>
      <w:r w:rsidR="004B1DB8">
        <w:rPr>
          <w:rStyle w:val="apple-style-span"/>
          <w:color w:val="000000"/>
        </w:rPr>
        <w:t xml:space="preserve">в </w:t>
      </w:r>
      <w:r w:rsidRPr="0020049A">
        <w:rPr>
          <w:rStyle w:val="apple-style-span"/>
          <w:color w:val="000000"/>
        </w:rPr>
        <w:t>част</w:t>
      </w:r>
      <w:r w:rsidR="004B1DB8">
        <w:rPr>
          <w:rStyle w:val="apple-style-span"/>
          <w:color w:val="000000"/>
        </w:rPr>
        <w:t>и</w:t>
      </w:r>
      <w:r w:rsidRPr="0020049A">
        <w:rPr>
          <w:rStyle w:val="apple-style-span"/>
          <w:color w:val="000000"/>
        </w:rPr>
        <w:t xml:space="preserve"> (1) статьи 7 перед словом «взносы» дополнить словом «индивидуальные», </w:t>
      </w:r>
      <w:r w:rsidR="00B7451D">
        <w:rPr>
          <w:rStyle w:val="apple-style-span"/>
          <w:color w:val="000000"/>
        </w:rPr>
        <w:t xml:space="preserve">а в конце </w:t>
      </w:r>
      <w:r w:rsidRPr="0020049A">
        <w:rPr>
          <w:rStyle w:val="apple-style-span"/>
          <w:color w:val="000000"/>
        </w:rPr>
        <w:t>дополнить предложением следующего содержания «Основа исчисления не может превысить 5 среднемесячных заработных плат по экономике за соответствующий год</w:t>
      </w:r>
      <w:r w:rsidR="004F0B5F">
        <w:rPr>
          <w:rStyle w:val="apple-style-span"/>
          <w:color w:val="000000"/>
        </w:rPr>
        <w:t>.</w:t>
      </w:r>
      <w:r w:rsidRPr="0020049A">
        <w:rPr>
          <w:rStyle w:val="apple-style-span"/>
          <w:color w:val="000000"/>
        </w:rPr>
        <w:t>»</w:t>
      </w:r>
      <w:r w:rsidR="004F0B5F">
        <w:rPr>
          <w:rStyle w:val="apple-style-span"/>
          <w:color w:val="000000"/>
        </w:rPr>
        <w:t>.</w:t>
      </w:r>
    </w:p>
    <w:p w:rsidR="0098473F" w:rsidRPr="0020049A" w:rsidRDefault="0098473F" w:rsidP="0098473F">
      <w:pPr>
        <w:ind w:left="360"/>
        <w:rPr>
          <w:rStyle w:val="apple-style-span"/>
          <w:color w:val="000000"/>
        </w:rPr>
      </w:pPr>
    </w:p>
    <w:p w:rsidR="0098473F" w:rsidRDefault="0098473F" w:rsidP="0098473F">
      <w:pPr>
        <w:rPr>
          <w:rStyle w:val="apple-style-span"/>
          <w:color w:val="000000"/>
        </w:rPr>
      </w:pPr>
      <w:r>
        <w:rPr>
          <w:rStyle w:val="apple-style-span"/>
          <w:b/>
          <w:bCs/>
          <w:color w:val="000000"/>
        </w:rPr>
        <w:tab/>
      </w:r>
      <w:r w:rsidRPr="0020049A">
        <w:rPr>
          <w:rStyle w:val="apple-style-span"/>
          <w:b/>
          <w:bCs/>
          <w:color w:val="000000"/>
        </w:rPr>
        <w:t>Ст.</w:t>
      </w:r>
      <w:r w:rsidR="009352F4">
        <w:rPr>
          <w:rStyle w:val="apple-style-span"/>
          <w:b/>
          <w:bCs/>
          <w:color w:val="000000"/>
        </w:rPr>
        <w:t> </w:t>
      </w:r>
      <w:r w:rsidRPr="0020049A">
        <w:rPr>
          <w:rStyle w:val="apple-style-span"/>
          <w:b/>
          <w:bCs/>
          <w:color w:val="000000"/>
        </w:rPr>
        <w:t>I</w:t>
      </w:r>
      <w:r w:rsidRPr="0020049A">
        <w:rPr>
          <w:rStyle w:val="apple-style-span"/>
          <w:b/>
          <w:bCs/>
          <w:color w:val="000000"/>
          <w:lang w:val="ro-RO"/>
        </w:rPr>
        <w:t>V</w:t>
      </w:r>
      <w:r w:rsidRPr="0020049A">
        <w:rPr>
          <w:rStyle w:val="apple-style-span"/>
          <w:b/>
          <w:bCs/>
          <w:color w:val="000000"/>
        </w:rPr>
        <w:t xml:space="preserve">. </w:t>
      </w:r>
      <w:r w:rsidRPr="0020049A">
        <w:rPr>
          <w:rStyle w:val="apple-style-span"/>
          <w:color w:val="000000"/>
        </w:rPr>
        <w:t xml:space="preserve">– В пункте </w:t>
      </w:r>
      <w:r w:rsidRPr="0020049A">
        <w:rPr>
          <w:rStyle w:val="apple-style-span"/>
          <w:color w:val="000000"/>
          <w:lang w:val="ro-RO"/>
        </w:rPr>
        <w:t>d</w:t>
      </w:r>
      <w:r w:rsidRPr="0020049A">
        <w:rPr>
          <w:rStyle w:val="apple-style-span"/>
          <w:color w:val="000000"/>
        </w:rPr>
        <w:t>)</w:t>
      </w:r>
      <w:r w:rsidRPr="0020049A">
        <w:rPr>
          <w:color w:val="000000"/>
        </w:rPr>
        <w:t xml:space="preserve"> </w:t>
      </w:r>
      <w:r w:rsidRPr="0020049A">
        <w:rPr>
          <w:rStyle w:val="apple-style-span"/>
          <w:color w:val="000000"/>
        </w:rPr>
        <w:t>статьи 5 Кодекс</w:t>
      </w:r>
      <w:r>
        <w:rPr>
          <w:rStyle w:val="apple-style-span"/>
          <w:color w:val="000000"/>
        </w:rPr>
        <w:t>а</w:t>
      </w:r>
      <w:r w:rsidRPr="0020049A">
        <w:rPr>
          <w:rStyle w:val="apple-style-span"/>
          <w:color w:val="000000"/>
        </w:rPr>
        <w:t xml:space="preserve"> конституционной юрисдикции № 502-XIII от 16 июня 1995 года (Официальный монитор Республики Молдова, </w:t>
      </w:r>
      <w:smartTag w:uri="urn:schemas-microsoft-com:office:smarttags" w:element="metricconverter">
        <w:smartTagPr>
          <w:attr w:name="ProductID" w:val="1995 г"/>
        </w:smartTagPr>
        <w:r w:rsidRPr="0020049A">
          <w:rPr>
            <w:rStyle w:val="apple-style-span"/>
            <w:color w:val="000000"/>
          </w:rPr>
          <w:t>1995</w:t>
        </w:r>
        <w:r w:rsidR="009352F4">
          <w:rPr>
            <w:rStyle w:val="apple-style-span"/>
            <w:color w:val="000000"/>
          </w:rPr>
          <w:t> </w:t>
        </w:r>
        <w:r w:rsidRPr="0020049A">
          <w:rPr>
            <w:rStyle w:val="apple-style-span"/>
            <w:color w:val="000000"/>
          </w:rPr>
          <w:t>г</w:t>
        </w:r>
      </w:smartTag>
      <w:r w:rsidRPr="0020049A">
        <w:rPr>
          <w:rStyle w:val="apple-style-span"/>
          <w:color w:val="000000"/>
        </w:rPr>
        <w:t>., № 53</w:t>
      </w:r>
      <w:r w:rsidR="009352F4">
        <w:rPr>
          <w:rStyle w:val="apple-style-span"/>
          <w:color w:val="000000"/>
        </w:rPr>
        <w:t>-</w:t>
      </w:r>
      <w:r w:rsidRPr="0020049A">
        <w:rPr>
          <w:rStyle w:val="apple-style-span"/>
          <w:color w:val="000000"/>
        </w:rPr>
        <w:t>54, ст.597), с последующими изменениями и дополнениями</w:t>
      </w:r>
      <w:r w:rsidR="004B1DB8">
        <w:rPr>
          <w:rStyle w:val="apple-style-span"/>
          <w:color w:val="000000"/>
        </w:rPr>
        <w:t>,</w:t>
      </w:r>
      <w:r>
        <w:rPr>
          <w:rStyle w:val="apple-style-span"/>
          <w:color w:val="000000"/>
        </w:rPr>
        <w:t xml:space="preserve"> </w:t>
      </w:r>
      <w:r w:rsidRPr="0020049A">
        <w:rPr>
          <w:rStyle w:val="apple-style-span"/>
          <w:color w:val="000000"/>
        </w:rPr>
        <w:t>слова «</w:t>
      </w:r>
      <w:r>
        <w:rPr>
          <w:rStyle w:val="apple-style-span"/>
          <w:color w:val="000000"/>
        </w:rPr>
        <w:t xml:space="preserve">, </w:t>
      </w:r>
      <w:r w:rsidRPr="0020049A">
        <w:rPr>
          <w:rStyle w:val="apple-style-span"/>
          <w:color w:val="000000"/>
        </w:rPr>
        <w:t>пособий и пенсий» исключить.</w:t>
      </w:r>
    </w:p>
    <w:p w:rsidR="0098473F" w:rsidRDefault="0098473F" w:rsidP="0098473F">
      <w:pPr>
        <w:rPr>
          <w:rStyle w:val="apple-style-span"/>
          <w:color w:val="000000"/>
        </w:rPr>
      </w:pPr>
    </w:p>
    <w:p w:rsidR="0098473F" w:rsidRDefault="0098473F" w:rsidP="003405A3">
      <w:pPr>
        <w:ind w:firstLine="708"/>
      </w:pPr>
    </w:p>
    <w:p w:rsidR="0098473F" w:rsidRDefault="0098473F" w:rsidP="003405A3">
      <w:pPr>
        <w:ind w:firstLine="708"/>
      </w:pPr>
    </w:p>
    <w:p w:rsidR="0098473F" w:rsidRDefault="0098473F" w:rsidP="003405A3">
      <w:pPr>
        <w:ind w:firstLine="708"/>
      </w:pPr>
    </w:p>
    <w:p w:rsidR="0098473F" w:rsidRPr="00D73E91" w:rsidRDefault="0098473F" w:rsidP="003405A3">
      <w:pPr>
        <w:ind w:firstLine="708"/>
        <w:rPr>
          <w:b/>
        </w:rPr>
      </w:pPr>
      <w:r w:rsidRPr="00D73E91">
        <w:rPr>
          <w:b/>
        </w:rPr>
        <w:t xml:space="preserve">Председатель Парламента </w:t>
      </w:r>
    </w:p>
    <w:p w:rsidR="0098473F" w:rsidRDefault="0098473F" w:rsidP="008E7862">
      <w:pPr>
        <w:rPr>
          <w:lang w:val="en-US"/>
        </w:rPr>
      </w:pPr>
    </w:p>
    <w:p w:rsidR="00F15B94" w:rsidRDefault="00F15B94" w:rsidP="008E7862">
      <w:pPr>
        <w:rPr>
          <w:lang w:val="en-US"/>
        </w:rPr>
      </w:pPr>
    </w:p>
    <w:p w:rsidR="00F15B94" w:rsidRDefault="00F15B94" w:rsidP="008E7862">
      <w:pPr>
        <w:rPr>
          <w:lang w:val="en-US"/>
        </w:rPr>
      </w:pPr>
    </w:p>
    <w:p w:rsidR="00F15B94" w:rsidRDefault="00F15B94" w:rsidP="008E7862">
      <w:pPr>
        <w:rPr>
          <w:lang w:val="en-US"/>
        </w:rPr>
      </w:pPr>
    </w:p>
    <w:p w:rsidR="00F15B94" w:rsidRDefault="00F15B94" w:rsidP="008E7862">
      <w:pPr>
        <w:rPr>
          <w:lang w:val="en-US"/>
        </w:rPr>
      </w:pPr>
    </w:p>
    <w:p w:rsidR="00F15B94" w:rsidRDefault="00F15B94" w:rsidP="008E7862">
      <w:pPr>
        <w:rPr>
          <w:lang w:val="en-US"/>
        </w:rPr>
      </w:pPr>
    </w:p>
    <w:p w:rsidR="00F15B94" w:rsidRDefault="00F15B94" w:rsidP="008E7862">
      <w:pPr>
        <w:rPr>
          <w:lang w:val="en-US"/>
        </w:rPr>
      </w:pPr>
    </w:p>
    <w:p w:rsidR="00F15B94" w:rsidRDefault="00F15B94" w:rsidP="008E7862">
      <w:pPr>
        <w:rPr>
          <w:lang w:val="en-US"/>
        </w:rPr>
      </w:pPr>
    </w:p>
    <w:p w:rsidR="00F15B94" w:rsidRDefault="00F15B94" w:rsidP="008E7862">
      <w:pPr>
        <w:rPr>
          <w:lang w:val="en-US"/>
        </w:rPr>
      </w:pPr>
    </w:p>
    <w:p w:rsidR="00F15B94" w:rsidRDefault="00F15B94" w:rsidP="008E7862">
      <w:pPr>
        <w:rPr>
          <w:lang w:val="en-US"/>
        </w:rPr>
      </w:pPr>
    </w:p>
    <w:p w:rsidR="00F15B94" w:rsidRDefault="00F15B94" w:rsidP="008E7862">
      <w:pPr>
        <w:rPr>
          <w:lang w:val="en-US"/>
        </w:rPr>
      </w:pPr>
    </w:p>
    <w:p w:rsidR="00F15B94" w:rsidRDefault="00F15B94" w:rsidP="008E7862">
      <w:pPr>
        <w:rPr>
          <w:lang w:val="en-US"/>
        </w:rPr>
      </w:pPr>
    </w:p>
    <w:p w:rsidR="00F15B94" w:rsidRDefault="00F15B94" w:rsidP="008E7862">
      <w:pPr>
        <w:rPr>
          <w:lang w:val="en-US"/>
        </w:rPr>
      </w:pPr>
    </w:p>
    <w:p w:rsidR="00F15B94" w:rsidRDefault="00F15B94" w:rsidP="008E7862">
      <w:pPr>
        <w:rPr>
          <w:lang w:val="en-US"/>
        </w:rPr>
      </w:pPr>
    </w:p>
    <w:p w:rsidR="00F15B94" w:rsidRDefault="00F15B94" w:rsidP="008E7862">
      <w:pPr>
        <w:rPr>
          <w:lang w:val="en-US"/>
        </w:rPr>
      </w:pPr>
    </w:p>
    <w:p w:rsidR="00F15B94" w:rsidRDefault="00F15B94" w:rsidP="008E7862">
      <w:pPr>
        <w:rPr>
          <w:lang w:val="en-US"/>
        </w:rPr>
      </w:pPr>
    </w:p>
    <w:p w:rsidR="00F15B94" w:rsidRDefault="00F15B94" w:rsidP="008E7862">
      <w:pPr>
        <w:rPr>
          <w:lang w:val="en-US"/>
        </w:rPr>
      </w:pPr>
    </w:p>
    <w:p w:rsidR="00F15B94" w:rsidRDefault="00F15B94" w:rsidP="00F15B94">
      <w:pPr>
        <w:jc w:val="center"/>
        <w:rPr>
          <w:b/>
        </w:rPr>
      </w:pPr>
      <w:r w:rsidRPr="00376191">
        <w:rPr>
          <w:b/>
        </w:rPr>
        <w:lastRenderedPageBreak/>
        <w:t>Пояснительная записка</w:t>
      </w:r>
    </w:p>
    <w:p w:rsidR="00F15B94" w:rsidRPr="00636315" w:rsidRDefault="00F15B94" w:rsidP="00F15B94">
      <w:pPr>
        <w:rPr>
          <w:b/>
          <w:bCs/>
          <w:color w:val="000000"/>
        </w:rPr>
      </w:pPr>
    </w:p>
    <w:p w:rsidR="00F15B94" w:rsidRPr="00671580" w:rsidRDefault="00F15B94" w:rsidP="00F15B94">
      <w:pPr>
        <w:jc w:val="center"/>
        <w:rPr>
          <w:b/>
          <w:bCs/>
          <w:color w:val="000000"/>
          <w:szCs w:val="28"/>
        </w:rPr>
      </w:pPr>
      <w:r w:rsidRPr="00671580">
        <w:rPr>
          <w:b/>
          <w:bCs/>
          <w:color w:val="000000"/>
          <w:szCs w:val="28"/>
        </w:rPr>
        <w:t>К проекту закона о внесении изменений и дополнений </w:t>
      </w:r>
      <w:r w:rsidRPr="00671580">
        <w:rPr>
          <w:b/>
          <w:bCs/>
          <w:color w:val="000000"/>
          <w:szCs w:val="28"/>
        </w:rPr>
        <w:br/>
        <w:t>в некоторые законодательные акты</w:t>
      </w:r>
    </w:p>
    <w:p w:rsidR="00F15B94" w:rsidRPr="00671580" w:rsidRDefault="00F15B94" w:rsidP="00F15B94">
      <w:pPr>
        <w:rPr>
          <w:color w:val="000000"/>
          <w:szCs w:val="28"/>
        </w:rPr>
      </w:pPr>
    </w:p>
    <w:p w:rsidR="00F15B94" w:rsidRPr="00671580" w:rsidRDefault="00F15B94" w:rsidP="00F15B94">
      <w:pPr>
        <w:ind w:firstLine="709"/>
        <w:rPr>
          <w:rStyle w:val="apple-style-span"/>
          <w:color w:val="000000"/>
          <w:szCs w:val="28"/>
        </w:rPr>
      </w:pPr>
      <w:r w:rsidRPr="00671580">
        <w:rPr>
          <w:szCs w:val="28"/>
        </w:rPr>
        <w:t>Настоящий законопроект разработан с целью</w:t>
      </w:r>
      <w:r w:rsidRPr="00671580">
        <w:rPr>
          <w:rStyle w:val="CharCharCharChar"/>
          <w:szCs w:val="28"/>
        </w:rPr>
        <w:t xml:space="preserve"> </w:t>
      </w:r>
      <w:r w:rsidRPr="00671580">
        <w:rPr>
          <w:rStyle w:val="apple-style-span"/>
          <w:color w:val="000000"/>
          <w:szCs w:val="28"/>
        </w:rPr>
        <w:t xml:space="preserve">приведения </w:t>
      </w:r>
      <w:r w:rsidRPr="00671580">
        <w:rPr>
          <w:bCs/>
          <w:color w:val="000000"/>
          <w:szCs w:val="28"/>
        </w:rPr>
        <w:t>некоторых законодательных актов</w:t>
      </w:r>
      <w:r w:rsidRPr="00671580">
        <w:rPr>
          <w:rStyle w:val="apple-style-span"/>
          <w:color w:val="000000"/>
          <w:szCs w:val="28"/>
        </w:rPr>
        <w:t xml:space="preserve"> в соответствие с действующим законодательством.</w:t>
      </w:r>
    </w:p>
    <w:p w:rsidR="00F15B94" w:rsidRPr="00671580" w:rsidRDefault="00F15B94" w:rsidP="00F15B94">
      <w:pPr>
        <w:ind w:firstLine="709"/>
        <w:rPr>
          <w:rStyle w:val="apple-style-span"/>
          <w:color w:val="000000"/>
          <w:szCs w:val="28"/>
        </w:rPr>
      </w:pPr>
      <w:r w:rsidRPr="00671580">
        <w:rPr>
          <w:rStyle w:val="apple-style-span"/>
          <w:color w:val="000000"/>
          <w:szCs w:val="28"/>
        </w:rPr>
        <w:t xml:space="preserve">Предложенные изменения в </w:t>
      </w:r>
      <w:r w:rsidRPr="00671580">
        <w:rPr>
          <w:rStyle w:val="apple-style-span"/>
          <w:b/>
          <w:color w:val="000000"/>
          <w:szCs w:val="28"/>
        </w:rPr>
        <w:t>Ст.</w:t>
      </w:r>
      <w:r w:rsidRPr="00671580">
        <w:rPr>
          <w:rStyle w:val="apple-style-span"/>
          <w:b/>
          <w:bCs/>
          <w:color w:val="000000"/>
          <w:szCs w:val="28"/>
        </w:rPr>
        <w:t xml:space="preserve"> I  </w:t>
      </w:r>
      <w:r w:rsidRPr="00671580">
        <w:rPr>
          <w:rStyle w:val="apple-style-span"/>
          <w:bCs/>
          <w:color w:val="000000"/>
          <w:szCs w:val="28"/>
        </w:rPr>
        <w:t xml:space="preserve">проекта  были разработаны с целью согласования некоторых норм </w:t>
      </w:r>
      <w:r w:rsidRPr="00671580">
        <w:rPr>
          <w:szCs w:val="28"/>
        </w:rPr>
        <w:t>Закона</w:t>
      </w:r>
      <w:r w:rsidRPr="00671580">
        <w:rPr>
          <w:b/>
          <w:i/>
          <w:szCs w:val="28"/>
        </w:rPr>
        <w:t xml:space="preserve"> </w:t>
      </w:r>
      <w:r w:rsidRPr="00671580">
        <w:rPr>
          <w:rStyle w:val="apple-style-span"/>
          <w:color w:val="000000"/>
          <w:szCs w:val="28"/>
        </w:rPr>
        <w:t>о пенсиях государственного социального страхования № 156-XIV от 14 октября 1998г.</w:t>
      </w:r>
      <w:r w:rsidRPr="00671580">
        <w:rPr>
          <w:color w:val="000000"/>
          <w:szCs w:val="28"/>
        </w:rPr>
        <w:t xml:space="preserve">, </w:t>
      </w:r>
      <w:r w:rsidRPr="00671580">
        <w:rPr>
          <w:szCs w:val="28"/>
        </w:rPr>
        <w:t>в соответствии с  изменениями внесенными Законом о внесении изменений и дополнений в некоторые законодательные акты</w:t>
      </w:r>
      <w:r w:rsidRPr="00671580">
        <w:rPr>
          <w:szCs w:val="28"/>
          <w:lang w:val="ro-RO"/>
        </w:rPr>
        <w:t xml:space="preserve"> </w:t>
      </w:r>
      <w:r w:rsidRPr="00671580">
        <w:rPr>
          <w:szCs w:val="28"/>
        </w:rPr>
        <w:t>№</w:t>
      </w:r>
      <w:r w:rsidRPr="00671580">
        <w:rPr>
          <w:rStyle w:val="CharCharCharChar"/>
          <w:szCs w:val="28"/>
        </w:rPr>
        <w:t xml:space="preserve"> </w:t>
      </w:r>
      <w:r w:rsidRPr="00671580">
        <w:rPr>
          <w:rStyle w:val="apple-style-span"/>
          <w:color w:val="000000"/>
          <w:szCs w:val="28"/>
        </w:rPr>
        <w:t>56-</w:t>
      </w:r>
      <w:r w:rsidRPr="00671580">
        <w:rPr>
          <w:rStyle w:val="apple-converted-space"/>
          <w:color w:val="000000"/>
          <w:szCs w:val="28"/>
          <w:lang w:val="en-US"/>
        </w:rPr>
        <w:t>XIX</w:t>
      </w:r>
      <w:r w:rsidRPr="00671580">
        <w:rPr>
          <w:rStyle w:val="apple-converted-space"/>
          <w:color w:val="000000"/>
          <w:szCs w:val="28"/>
        </w:rPr>
        <w:t xml:space="preserve"> </w:t>
      </w:r>
      <w:r w:rsidRPr="00671580">
        <w:rPr>
          <w:rStyle w:val="apple-style-span"/>
          <w:color w:val="000000"/>
          <w:szCs w:val="28"/>
        </w:rPr>
        <w:t>от 09.06.2011</w:t>
      </w:r>
      <w:r w:rsidRPr="00671580">
        <w:rPr>
          <w:szCs w:val="28"/>
        </w:rPr>
        <w:t xml:space="preserve">г., </w:t>
      </w:r>
      <w:r w:rsidRPr="00671580">
        <w:rPr>
          <w:color w:val="000000"/>
          <w:szCs w:val="28"/>
        </w:rPr>
        <w:t>а именно</w:t>
      </w:r>
      <w:r w:rsidRPr="00671580">
        <w:rPr>
          <w:rStyle w:val="CharCharCharChar"/>
          <w:szCs w:val="28"/>
        </w:rPr>
        <w:t xml:space="preserve"> изменения, </w:t>
      </w:r>
      <w:r w:rsidRPr="00671580">
        <w:rPr>
          <w:rStyle w:val="apple-style-span"/>
          <w:color w:val="000000"/>
          <w:szCs w:val="28"/>
        </w:rPr>
        <w:t>связанные с увеличением</w:t>
      </w:r>
      <w:r w:rsidRPr="00671580">
        <w:rPr>
          <w:rStyle w:val="CharCharCharChar"/>
          <w:szCs w:val="28"/>
        </w:rPr>
        <w:t xml:space="preserve"> </w:t>
      </w:r>
      <w:r w:rsidRPr="00671580">
        <w:rPr>
          <w:rStyle w:val="apple-style-span"/>
          <w:color w:val="000000"/>
          <w:szCs w:val="28"/>
        </w:rPr>
        <w:t>страхового стажа с 30 лет до 35 лет.</w:t>
      </w:r>
    </w:p>
    <w:p w:rsidR="00F15B94" w:rsidRPr="00671580" w:rsidRDefault="00F15B94" w:rsidP="00F15B94">
      <w:pPr>
        <w:ind w:firstLine="709"/>
        <w:rPr>
          <w:rStyle w:val="apple-style-span"/>
          <w:color w:val="000000"/>
          <w:szCs w:val="28"/>
        </w:rPr>
      </w:pPr>
      <w:r w:rsidRPr="00671580">
        <w:rPr>
          <w:rStyle w:val="apple-style-span"/>
          <w:color w:val="000000"/>
          <w:szCs w:val="28"/>
        </w:rPr>
        <w:t xml:space="preserve">Предлагаемые изменения в приложениях № 4 и № 5 </w:t>
      </w:r>
      <w:r w:rsidRPr="00671580">
        <w:rPr>
          <w:rStyle w:val="hps"/>
          <w:szCs w:val="28"/>
        </w:rPr>
        <w:t>определяются</w:t>
      </w:r>
      <w:r w:rsidRPr="00671580">
        <w:rPr>
          <w:rStyle w:val="apple-converted-space"/>
          <w:color w:val="000000"/>
          <w:szCs w:val="28"/>
        </w:rPr>
        <w:t xml:space="preserve"> </w:t>
      </w:r>
      <w:r w:rsidRPr="00671580">
        <w:rPr>
          <w:rStyle w:val="hps"/>
          <w:szCs w:val="28"/>
        </w:rPr>
        <w:t>необходимостью</w:t>
      </w:r>
      <w:r w:rsidRPr="00671580">
        <w:rPr>
          <w:rStyle w:val="apple-converted-space"/>
          <w:color w:val="000000"/>
          <w:szCs w:val="28"/>
        </w:rPr>
        <w:t xml:space="preserve"> </w:t>
      </w:r>
      <w:r w:rsidRPr="00671580">
        <w:rPr>
          <w:rStyle w:val="hps"/>
          <w:szCs w:val="28"/>
        </w:rPr>
        <w:t>соотнести</w:t>
      </w:r>
      <w:r w:rsidRPr="00671580">
        <w:rPr>
          <w:rStyle w:val="apple-converted-space"/>
          <w:color w:val="000000"/>
          <w:szCs w:val="28"/>
        </w:rPr>
        <w:t xml:space="preserve"> </w:t>
      </w:r>
      <w:r w:rsidRPr="00671580">
        <w:rPr>
          <w:rStyle w:val="hps"/>
          <w:szCs w:val="28"/>
        </w:rPr>
        <w:t>определения</w:t>
      </w:r>
      <w:r w:rsidRPr="00671580">
        <w:rPr>
          <w:rStyle w:val="apple-converted-space"/>
          <w:color w:val="000000"/>
          <w:szCs w:val="28"/>
        </w:rPr>
        <w:t xml:space="preserve"> </w:t>
      </w:r>
      <w:r w:rsidRPr="00671580">
        <w:rPr>
          <w:rStyle w:val="hps"/>
          <w:szCs w:val="28"/>
        </w:rPr>
        <w:t xml:space="preserve">символов - </w:t>
      </w:r>
      <w:r w:rsidRPr="00671580">
        <w:rPr>
          <w:rStyle w:val="apple-style-span"/>
          <w:bCs/>
          <w:color w:val="000000"/>
          <w:szCs w:val="28"/>
        </w:rPr>
        <w:t>P</w:t>
      </w:r>
      <w:r w:rsidRPr="00671580">
        <w:rPr>
          <w:rStyle w:val="apple-style-span"/>
          <w:bCs/>
          <w:color w:val="000000"/>
          <w:szCs w:val="28"/>
          <w:vertAlign w:val="subscript"/>
        </w:rPr>
        <w:t>m1</w:t>
      </w:r>
      <w:r w:rsidRPr="00671580">
        <w:rPr>
          <w:rStyle w:val="apple-style-span"/>
          <w:bCs/>
          <w:color w:val="000000"/>
          <w:szCs w:val="28"/>
        </w:rPr>
        <w:t xml:space="preserve"> P</w:t>
      </w:r>
      <w:r w:rsidRPr="00671580">
        <w:rPr>
          <w:rStyle w:val="apple-style-span"/>
          <w:bCs/>
          <w:color w:val="000000"/>
          <w:szCs w:val="28"/>
          <w:vertAlign w:val="subscript"/>
        </w:rPr>
        <w:t>m2</w:t>
      </w:r>
      <w:r w:rsidRPr="00671580">
        <w:rPr>
          <w:rStyle w:val="apple-style-span"/>
          <w:color w:val="000000"/>
          <w:szCs w:val="28"/>
        </w:rPr>
        <w:t xml:space="preserve"> P</w:t>
      </w:r>
      <w:r w:rsidRPr="00671580">
        <w:rPr>
          <w:rStyle w:val="apple-style-span"/>
          <w:color w:val="000000"/>
          <w:szCs w:val="28"/>
          <w:vertAlign w:val="subscript"/>
        </w:rPr>
        <w:t>m3</w:t>
      </w:r>
      <w:r w:rsidRPr="00671580">
        <w:rPr>
          <w:rStyle w:val="apple-style-span"/>
          <w:color w:val="000000"/>
          <w:szCs w:val="28"/>
        </w:rPr>
        <w:t xml:space="preserve"> P</w:t>
      </w:r>
      <w:r w:rsidRPr="00671580">
        <w:rPr>
          <w:rStyle w:val="apple-style-span"/>
          <w:color w:val="000000"/>
          <w:szCs w:val="28"/>
          <w:vertAlign w:val="subscript"/>
        </w:rPr>
        <w:t>m4</w:t>
      </w:r>
      <w:r w:rsidRPr="00671580">
        <w:rPr>
          <w:rStyle w:val="apple-style-span"/>
          <w:color w:val="000000"/>
          <w:szCs w:val="28"/>
        </w:rPr>
        <w:t xml:space="preserve"> P</w:t>
      </w:r>
      <w:r w:rsidRPr="00671580">
        <w:rPr>
          <w:rStyle w:val="apple-style-span"/>
          <w:color w:val="000000"/>
          <w:szCs w:val="28"/>
          <w:vertAlign w:val="subscript"/>
        </w:rPr>
        <w:t xml:space="preserve">m5  </w:t>
      </w:r>
      <w:r w:rsidRPr="00671580">
        <w:rPr>
          <w:rStyle w:val="apple-style-span"/>
          <w:color w:val="000000"/>
          <w:szCs w:val="28"/>
        </w:rPr>
        <w:t xml:space="preserve"> с содержанием ст. 12 </w:t>
      </w:r>
      <w:r w:rsidRPr="00671580">
        <w:rPr>
          <w:szCs w:val="28"/>
        </w:rPr>
        <w:t>Закона</w:t>
      </w:r>
      <w:r w:rsidRPr="00671580">
        <w:rPr>
          <w:b/>
          <w:i/>
          <w:szCs w:val="28"/>
        </w:rPr>
        <w:t xml:space="preserve"> </w:t>
      </w:r>
      <w:r w:rsidRPr="00671580">
        <w:rPr>
          <w:rStyle w:val="apple-style-span"/>
          <w:color w:val="000000"/>
          <w:szCs w:val="28"/>
        </w:rPr>
        <w:t>о пенсиях государственного социального страхования № 156-XIV от 14 октября 1998г.</w:t>
      </w:r>
    </w:p>
    <w:p w:rsidR="00F15B94" w:rsidRPr="00671580" w:rsidRDefault="00F15B94" w:rsidP="00F15B94">
      <w:pPr>
        <w:ind w:firstLine="709"/>
        <w:rPr>
          <w:szCs w:val="28"/>
        </w:rPr>
      </w:pPr>
      <w:r w:rsidRPr="00671580">
        <w:rPr>
          <w:rStyle w:val="apple-style-span"/>
          <w:color w:val="000000"/>
          <w:szCs w:val="28"/>
        </w:rPr>
        <w:t xml:space="preserve">Применение предложенных изменений в </w:t>
      </w:r>
      <w:r w:rsidRPr="00671580">
        <w:rPr>
          <w:rStyle w:val="apple-style-span"/>
          <w:b/>
          <w:color w:val="000000"/>
          <w:szCs w:val="28"/>
        </w:rPr>
        <w:t>Ст.</w:t>
      </w:r>
      <w:r w:rsidRPr="00671580">
        <w:rPr>
          <w:rStyle w:val="apple-style-span"/>
          <w:b/>
          <w:bCs/>
          <w:color w:val="000000"/>
          <w:szCs w:val="28"/>
        </w:rPr>
        <w:t xml:space="preserve"> I </w:t>
      </w:r>
      <w:r w:rsidRPr="00671580">
        <w:rPr>
          <w:rStyle w:val="apple-style-span"/>
          <w:bCs/>
          <w:color w:val="000000"/>
          <w:szCs w:val="28"/>
        </w:rPr>
        <w:t>не требуют дополнительных</w:t>
      </w:r>
      <w:r w:rsidRPr="00671580">
        <w:rPr>
          <w:rStyle w:val="apple-style-span"/>
          <w:b/>
          <w:bCs/>
          <w:color w:val="000000"/>
          <w:szCs w:val="28"/>
        </w:rPr>
        <w:t xml:space="preserve"> </w:t>
      </w:r>
      <w:r w:rsidRPr="00671580">
        <w:rPr>
          <w:szCs w:val="28"/>
        </w:rPr>
        <w:t>финансовых средств.</w:t>
      </w:r>
    </w:p>
    <w:p w:rsidR="00F15B94" w:rsidRPr="00671580" w:rsidRDefault="00F15B94" w:rsidP="00F15B94">
      <w:pPr>
        <w:ind w:firstLine="709"/>
        <w:rPr>
          <w:szCs w:val="28"/>
        </w:rPr>
      </w:pPr>
      <w:r w:rsidRPr="00671580">
        <w:rPr>
          <w:rStyle w:val="apple-style-span"/>
          <w:color w:val="000000"/>
          <w:szCs w:val="28"/>
        </w:rPr>
        <w:t xml:space="preserve">Предложенное изменение в </w:t>
      </w:r>
      <w:r w:rsidRPr="00671580">
        <w:rPr>
          <w:rStyle w:val="apple-style-span"/>
          <w:bCs/>
          <w:color w:val="000000"/>
          <w:szCs w:val="28"/>
        </w:rPr>
        <w:t xml:space="preserve">части второй </w:t>
      </w:r>
      <w:r w:rsidRPr="00671580">
        <w:rPr>
          <w:rStyle w:val="apple-style-span"/>
          <w:b/>
          <w:color w:val="000000"/>
          <w:szCs w:val="28"/>
        </w:rPr>
        <w:t>Ст.</w:t>
      </w:r>
      <w:r w:rsidRPr="00671580">
        <w:rPr>
          <w:rStyle w:val="apple-style-span"/>
          <w:b/>
          <w:bCs/>
          <w:color w:val="000000"/>
          <w:szCs w:val="28"/>
        </w:rPr>
        <w:t xml:space="preserve"> II  </w:t>
      </w:r>
      <w:r w:rsidRPr="00671580">
        <w:rPr>
          <w:rStyle w:val="apple-style-span"/>
          <w:bCs/>
          <w:color w:val="000000"/>
          <w:szCs w:val="28"/>
        </w:rPr>
        <w:t xml:space="preserve">проекта было разработано с целью согласования положений ст. 7 Закона </w:t>
      </w:r>
      <w:r w:rsidRPr="00671580">
        <w:rPr>
          <w:bCs/>
          <w:color w:val="000000"/>
          <w:szCs w:val="28"/>
        </w:rPr>
        <w:t>о пособиях по временной нетрудоспособности и других пособиях социального страхования с изменением части (3) ст. 21 Закона о государственной системе социального страхования</w:t>
      </w:r>
      <w:r w:rsidRPr="00671580">
        <w:rPr>
          <w:rStyle w:val="docheader"/>
          <w:b/>
          <w:bCs/>
          <w:color w:val="000000"/>
          <w:szCs w:val="28"/>
        </w:rPr>
        <w:t xml:space="preserve"> </w:t>
      </w:r>
      <w:r w:rsidRPr="00671580">
        <w:rPr>
          <w:rStyle w:val="apple-style-span"/>
          <w:bCs/>
          <w:color w:val="000000"/>
          <w:szCs w:val="28"/>
        </w:rPr>
        <w:t>№489-XIV</w:t>
      </w:r>
      <w:r w:rsidRPr="00671580">
        <w:rPr>
          <w:rStyle w:val="CharCharCharChar"/>
          <w:bCs/>
          <w:szCs w:val="28"/>
        </w:rPr>
        <w:t xml:space="preserve"> от </w:t>
      </w:r>
      <w:r w:rsidRPr="00671580">
        <w:rPr>
          <w:rStyle w:val="apple-style-span"/>
          <w:bCs/>
          <w:color w:val="000000"/>
          <w:szCs w:val="28"/>
        </w:rPr>
        <w:t>8 июля 1999г.</w:t>
      </w:r>
      <w:r w:rsidRPr="00671580">
        <w:rPr>
          <w:bCs/>
          <w:color w:val="000000"/>
          <w:szCs w:val="28"/>
        </w:rPr>
        <w:t xml:space="preserve">, посредством которой была  изменена основа исчисления размера индивидуальных взносов государственного социального страхования с 3 до 5 </w:t>
      </w:r>
      <w:r w:rsidRPr="00671580">
        <w:rPr>
          <w:szCs w:val="28"/>
        </w:rPr>
        <w:t>среднемесячных заработных</w:t>
      </w:r>
      <w:r w:rsidRPr="00671580">
        <w:rPr>
          <w:rStyle w:val="docbody1"/>
          <w:szCs w:val="28"/>
        </w:rPr>
        <w:t xml:space="preserve"> </w:t>
      </w:r>
      <w:r w:rsidRPr="00671580">
        <w:rPr>
          <w:szCs w:val="28"/>
        </w:rPr>
        <w:t xml:space="preserve">плат </w:t>
      </w:r>
      <w:r w:rsidRPr="00671580">
        <w:rPr>
          <w:rStyle w:val="apple-style-span"/>
          <w:color w:val="000000"/>
          <w:szCs w:val="28"/>
        </w:rPr>
        <w:t>по экономике,</w:t>
      </w:r>
      <w:r w:rsidRPr="00671580">
        <w:rPr>
          <w:rStyle w:val="docheader"/>
          <w:rFonts w:ascii="Arial" w:hAnsi="Arial" w:cs="Arial"/>
          <w:color w:val="000000"/>
          <w:szCs w:val="28"/>
        </w:rPr>
        <w:t xml:space="preserve"> </w:t>
      </w:r>
      <w:r w:rsidRPr="00671580">
        <w:rPr>
          <w:rStyle w:val="hps"/>
          <w:szCs w:val="28"/>
        </w:rPr>
        <w:t>что привело к</w:t>
      </w:r>
      <w:r w:rsidRPr="00671580">
        <w:rPr>
          <w:rStyle w:val="apple-converted-space"/>
          <w:color w:val="000000"/>
          <w:szCs w:val="28"/>
        </w:rPr>
        <w:t xml:space="preserve"> </w:t>
      </w:r>
      <w:r w:rsidRPr="00671580">
        <w:rPr>
          <w:rStyle w:val="hps"/>
          <w:szCs w:val="28"/>
        </w:rPr>
        <w:t>необходимости согласовывания обязательств участников государственной системы социального</w:t>
      </w:r>
      <w:r w:rsidRPr="00671580">
        <w:rPr>
          <w:rStyle w:val="apple-converted-space"/>
          <w:color w:val="000000"/>
          <w:szCs w:val="28"/>
        </w:rPr>
        <w:t xml:space="preserve"> страхования и </w:t>
      </w:r>
      <w:r w:rsidRPr="00671580">
        <w:rPr>
          <w:rStyle w:val="hps"/>
          <w:szCs w:val="28"/>
        </w:rPr>
        <w:t>их прав на</w:t>
      </w:r>
      <w:r w:rsidRPr="00671580">
        <w:rPr>
          <w:rStyle w:val="apple-converted-space"/>
          <w:color w:val="000000"/>
          <w:szCs w:val="28"/>
        </w:rPr>
        <w:t> </w:t>
      </w:r>
      <w:r w:rsidRPr="00671580">
        <w:rPr>
          <w:rStyle w:val="hps"/>
          <w:szCs w:val="28"/>
        </w:rPr>
        <w:t>пособия социального страхования</w:t>
      </w:r>
      <w:r w:rsidRPr="00671580">
        <w:rPr>
          <w:rStyle w:val="apple-style-span"/>
          <w:color w:val="000000"/>
          <w:szCs w:val="28"/>
        </w:rPr>
        <w:t xml:space="preserve">. Для осуществления данного изменения ежегодно необходимы дополнительные финансовые средства в сумме </w:t>
      </w:r>
      <w:r w:rsidRPr="00671580">
        <w:rPr>
          <w:szCs w:val="28"/>
          <w:lang w:val="ro-RO"/>
        </w:rPr>
        <w:t>7738851</w:t>
      </w:r>
      <w:r w:rsidRPr="00671580">
        <w:rPr>
          <w:szCs w:val="28"/>
        </w:rPr>
        <w:t xml:space="preserve"> лей или ежемесячно – </w:t>
      </w:r>
      <w:r w:rsidRPr="00671580">
        <w:rPr>
          <w:szCs w:val="28"/>
          <w:lang w:val="ro-RO"/>
        </w:rPr>
        <w:t>644904</w:t>
      </w:r>
      <w:r w:rsidRPr="00671580">
        <w:rPr>
          <w:szCs w:val="28"/>
        </w:rPr>
        <w:t xml:space="preserve"> лей (расчёты прилагаются - 1 лист).</w:t>
      </w:r>
    </w:p>
    <w:p w:rsidR="00F15B94" w:rsidRPr="00671580" w:rsidRDefault="00F15B94" w:rsidP="00F15B94">
      <w:pPr>
        <w:ind w:firstLine="709"/>
        <w:rPr>
          <w:rStyle w:val="hps"/>
          <w:szCs w:val="28"/>
        </w:rPr>
      </w:pPr>
      <w:r w:rsidRPr="00671580">
        <w:rPr>
          <w:rStyle w:val="apple-style-span"/>
          <w:color w:val="000000"/>
          <w:szCs w:val="28"/>
        </w:rPr>
        <w:t xml:space="preserve">Предложенное изменение в </w:t>
      </w:r>
      <w:r w:rsidRPr="00671580">
        <w:rPr>
          <w:rStyle w:val="apple-style-span"/>
          <w:b/>
          <w:color w:val="000000"/>
          <w:szCs w:val="28"/>
        </w:rPr>
        <w:t>Ст.</w:t>
      </w:r>
      <w:r w:rsidRPr="00671580">
        <w:rPr>
          <w:rStyle w:val="apple-style-span"/>
          <w:b/>
          <w:bCs/>
          <w:color w:val="000000"/>
          <w:szCs w:val="28"/>
        </w:rPr>
        <w:t xml:space="preserve"> III  </w:t>
      </w:r>
      <w:r w:rsidRPr="00671580">
        <w:rPr>
          <w:rStyle w:val="apple-style-span"/>
          <w:bCs/>
          <w:color w:val="000000"/>
          <w:szCs w:val="28"/>
        </w:rPr>
        <w:t xml:space="preserve">проекта </w:t>
      </w:r>
      <w:r w:rsidRPr="00671580">
        <w:rPr>
          <w:rStyle w:val="hps"/>
          <w:szCs w:val="28"/>
        </w:rPr>
        <w:t>регулирует участие</w:t>
      </w:r>
      <w:r w:rsidRPr="00671580">
        <w:rPr>
          <w:rStyle w:val="apple-converted-space"/>
          <w:color w:val="000000"/>
          <w:szCs w:val="28"/>
        </w:rPr>
        <w:t xml:space="preserve"> </w:t>
      </w:r>
      <w:r w:rsidRPr="00671580">
        <w:rPr>
          <w:rStyle w:val="hps"/>
          <w:szCs w:val="28"/>
        </w:rPr>
        <w:t>работников</w:t>
      </w:r>
      <w:r w:rsidRPr="00671580">
        <w:rPr>
          <w:rStyle w:val="apple-converted-space"/>
          <w:color w:val="000000"/>
          <w:szCs w:val="28"/>
        </w:rPr>
        <w:t xml:space="preserve"> </w:t>
      </w:r>
      <w:r w:rsidRPr="00671580">
        <w:rPr>
          <w:rStyle w:val="hps"/>
          <w:szCs w:val="28"/>
        </w:rPr>
        <w:t xml:space="preserve">предприятий с иностранными инвестициями </w:t>
      </w:r>
      <w:r w:rsidRPr="00671580">
        <w:rPr>
          <w:rStyle w:val="apple-converted-space"/>
          <w:color w:val="000000"/>
          <w:szCs w:val="28"/>
        </w:rPr>
        <w:t xml:space="preserve">в </w:t>
      </w:r>
      <w:r w:rsidRPr="00671580">
        <w:rPr>
          <w:rStyle w:val="hps"/>
          <w:szCs w:val="28"/>
        </w:rPr>
        <w:t>системе социального страхования и</w:t>
      </w:r>
      <w:r w:rsidRPr="00671580">
        <w:rPr>
          <w:rStyle w:val="apple-converted-space"/>
          <w:color w:val="000000"/>
          <w:szCs w:val="28"/>
        </w:rPr>
        <w:t xml:space="preserve"> в </w:t>
      </w:r>
      <w:r w:rsidRPr="00671580">
        <w:rPr>
          <w:rStyle w:val="hps"/>
          <w:szCs w:val="28"/>
        </w:rPr>
        <w:t>системе обязательного медицинского страхования</w:t>
      </w:r>
      <w:r w:rsidRPr="00671580">
        <w:rPr>
          <w:rStyle w:val="apple-converted-space"/>
          <w:color w:val="000000"/>
          <w:szCs w:val="28"/>
        </w:rPr>
        <w:t xml:space="preserve"> </w:t>
      </w:r>
      <w:r w:rsidRPr="00671580">
        <w:rPr>
          <w:rStyle w:val="hps"/>
          <w:szCs w:val="28"/>
        </w:rPr>
        <w:t>согласно действующему законодательству.</w:t>
      </w:r>
    </w:p>
    <w:p w:rsidR="00F15B94" w:rsidRPr="00671580" w:rsidRDefault="00F15B94" w:rsidP="00F15B94">
      <w:pPr>
        <w:ind w:firstLine="709"/>
        <w:rPr>
          <w:szCs w:val="28"/>
        </w:rPr>
      </w:pPr>
      <w:r w:rsidRPr="00671580">
        <w:rPr>
          <w:rStyle w:val="apple-style-span"/>
          <w:color w:val="000000"/>
          <w:szCs w:val="28"/>
        </w:rPr>
        <w:t>Предложенное изменение</w:t>
      </w:r>
      <w:r w:rsidRPr="00671580">
        <w:rPr>
          <w:rStyle w:val="apple-style-span"/>
          <w:b/>
          <w:color w:val="000000"/>
          <w:szCs w:val="28"/>
        </w:rPr>
        <w:t xml:space="preserve"> </w:t>
      </w:r>
      <w:r w:rsidRPr="00671580">
        <w:rPr>
          <w:rStyle w:val="apple-style-span"/>
          <w:color w:val="000000"/>
          <w:szCs w:val="28"/>
        </w:rPr>
        <w:t>в</w:t>
      </w:r>
      <w:r w:rsidRPr="00671580">
        <w:rPr>
          <w:rStyle w:val="apple-style-span"/>
          <w:b/>
          <w:color w:val="000000"/>
          <w:szCs w:val="28"/>
        </w:rPr>
        <w:t xml:space="preserve"> Ст.</w:t>
      </w:r>
      <w:r w:rsidRPr="00671580">
        <w:rPr>
          <w:rStyle w:val="apple-style-span"/>
          <w:b/>
          <w:bCs/>
          <w:color w:val="000000"/>
          <w:szCs w:val="28"/>
        </w:rPr>
        <w:t xml:space="preserve"> I</w:t>
      </w:r>
      <w:r w:rsidRPr="00671580">
        <w:rPr>
          <w:rStyle w:val="apple-style-span"/>
          <w:b/>
          <w:bCs/>
          <w:color w:val="000000"/>
          <w:szCs w:val="28"/>
          <w:lang w:val="ro-RO"/>
        </w:rPr>
        <w:t>V</w:t>
      </w:r>
      <w:r w:rsidRPr="00671580">
        <w:rPr>
          <w:rStyle w:val="apple-style-span"/>
          <w:b/>
          <w:bCs/>
          <w:color w:val="000000"/>
          <w:szCs w:val="28"/>
        </w:rPr>
        <w:t xml:space="preserve"> </w:t>
      </w:r>
      <w:r w:rsidRPr="00671580">
        <w:rPr>
          <w:rStyle w:val="apple-style-span"/>
          <w:bCs/>
          <w:color w:val="000000"/>
          <w:szCs w:val="28"/>
        </w:rPr>
        <w:t>проекта носит технический характер</w:t>
      </w:r>
      <w:r w:rsidRPr="00671580">
        <w:rPr>
          <w:rStyle w:val="apple-converted-space"/>
          <w:rFonts w:ascii="Arial" w:hAnsi="Arial" w:cs="Arial"/>
          <w:color w:val="000000"/>
          <w:szCs w:val="28"/>
        </w:rPr>
        <w:t xml:space="preserve"> </w:t>
      </w:r>
      <w:r w:rsidRPr="00671580">
        <w:rPr>
          <w:rStyle w:val="hps"/>
          <w:szCs w:val="28"/>
        </w:rPr>
        <w:t>воздействия</w:t>
      </w:r>
      <w:r w:rsidRPr="00671580">
        <w:rPr>
          <w:rStyle w:val="apple-style-span"/>
          <w:color w:val="000000"/>
          <w:szCs w:val="28"/>
        </w:rPr>
        <w:t>, связанные с</w:t>
      </w:r>
      <w:r w:rsidRPr="00671580">
        <w:rPr>
          <w:rStyle w:val="apple-converted-space"/>
          <w:color w:val="000000"/>
          <w:szCs w:val="28"/>
        </w:rPr>
        <w:t xml:space="preserve"> </w:t>
      </w:r>
      <w:r w:rsidRPr="00671580">
        <w:rPr>
          <w:rStyle w:val="hps"/>
          <w:szCs w:val="28"/>
        </w:rPr>
        <w:t>тем, что ежемесячное пожизненное содержание и пенсии</w:t>
      </w:r>
      <w:r w:rsidRPr="00671580">
        <w:rPr>
          <w:rStyle w:val="apple-converted-space"/>
          <w:color w:val="000000"/>
          <w:szCs w:val="28"/>
        </w:rPr>
        <w:t xml:space="preserve"> </w:t>
      </w:r>
      <w:r w:rsidRPr="00671580">
        <w:rPr>
          <w:rStyle w:val="hps"/>
          <w:szCs w:val="28"/>
        </w:rPr>
        <w:t>Председателю и судьям</w:t>
      </w:r>
      <w:r w:rsidRPr="00671580">
        <w:rPr>
          <w:rStyle w:val="apple-converted-space"/>
          <w:color w:val="000000"/>
          <w:szCs w:val="28"/>
        </w:rPr>
        <w:t xml:space="preserve"> </w:t>
      </w:r>
      <w:r w:rsidRPr="00671580">
        <w:rPr>
          <w:rStyle w:val="hps"/>
          <w:szCs w:val="28"/>
        </w:rPr>
        <w:t>Конституционного суда устанавливаются</w:t>
      </w:r>
      <w:r w:rsidRPr="00671580">
        <w:rPr>
          <w:rStyle w:val="apple-converted-space"/>
          <w:color w:val="000000"/>
          <w:szCs w:val="28"/>
        </w:rPr>
        <w:t xml:space="preserve"> </w:t>
      </w:r>
      <w:r w:rsidRPr="00671580">
        <w:rPr>
          <w:rStyle w:val="hps"/>
          <w:szCs w:val="28"/>
        </w:rPr>
        <w:t>органами социального страхования</w:t>
      </w:r>
      <w:r w:rsidRPr="00671580">
        <w:rPr>
          <w:rStyle w:val="apple-style-span"/>
          <w:color w:val="000000"/>
          <w:szCs w:val="28"/>
        </w:rPr>
        <w:t xml:space="preserve">. Реализация данных изменений </w:t>
      </w:r>
      <w:r w:rsidRPr="00671580">
        <w:rPr>
          <w:rStyle w:val="apple-style-span"/>
          <w:bCs/>
          <w:color w:val="000000"/>
          <w:szCs w:val="28"/>
        </w:rPr>
        <w:t>не требуют дополнительных</w:t>
      </w:r>
      <w:r w:rsidRPr="00671580">
        <w:rPr>
          <w:rStyle w:val="apple-style-span"/>
          <w:b/>
          <w:bCs/>
          <w:color w:val="000000"/>
          <w:szCs w:val="28"/>
        </w:rPr>
        <w:t xml:space="preserve"> </w:t>
      </w:r>
      <w:r w:rsidRPr="00671580">
        <w:rPr>
          <w:szCs w:val="28"/>
        </w:rPr>
        <w:t>финансовых средств.</w:t>
      </w:r>
    </w:p>
    <w:p w:rsidR="00F15B94" w:rsidRPr="00671580" w:rsidRDefault="00F15B94" w:rsidP="00F15B94">
      <w:pPr>
        <w:ind w:firstLine="709"/>
        <w:rPr>
          <w:rStyle w:val="apple-style-span"/>
          <w:szCs w:val="28"/>
        </w:rPr>
      </w:pPr>
    </w:p>
    <w:p w:rsidR="00F15B94" w:rsidRPr="00F15B94" w:rsidRDefault="00F15B94" w:rsidP="00F15B94">
      <w:pPr>
        <w:ind w:firstLine="720"/>
        <w:rPr>
          <w:lang w:val="ro-RO"/>
        </w:rPr>
      </w:pPr>
      <w:r w:rsidRPr="00671580">
        <w:rPr>
          <w:b/>
          <w:color w:val="000000"/>
          <w:szCs w:val="28"/>
        </w:rPr>
        <w:t xml:space="preserve">Министр </w:t>
      </w:r>
      <w:r w:rsidRPr="00671580">
        <w:rPr>
          <w:b/>
          <w:color w:val="000000"/>
          <w:szCs w:val="28"/>
        </w:rPr>
        <w:tab/>
      </w:r>
      <w:r w:rsidRPr="00671580">
        <w:rPr>
          <w:b/>
          <w:color w:val="000000"/>
          <w:szCs w:val="28"/>
        </w:rPr>
        <w:tab/>
      </w:r>
      <w:r w:rsidRPr="00671580">
        <w:rPr>
          <w:b/>
          <w:color w:val="000000"/>
          <w:szCs w:val="28"/>
        </w:rPr>
        <w:tab/>
      </w:r>
      <w:r w:rsidRPr="00671580">
        <w:rPr>
          <w:b/>
          <w:color w:val="000000"/>
          <w:szCs w:val="28"/>
        </w:rPr>
        <w:tab/>
      </w:r>
      <w:r w:rsidRPr="00671580">
        <w:rPr>
          <w:b/>
          <w:color w:val="000000"/>
          <w:szCs w:val="28"/>
        </w:rPr>
        <w:tab/>
      </w:r>
      <w:r w:rsidRPr="00671580">
        <w:rPr>
          <w:b/>
          <w:color w:val="000000"/>
          <w:szCs w:val="28"/>
        </w:rPr>
        <w:tab/>
        <w:t>Валентина БУЛИГА</w:t>
      </w:r>
    </w:p>
    <w:sectPr w:rsidR="00F15B94" w:rsidRPr="00F15B94" w:rsidSect="003C21EC">
      <w:headerReference w:type="even" r:id="rId6"/>
      <w:headerReference w:type="default" r:id="rId7"/>
      <w:pgSz w:w="11906" w:h="16838" w:code="9"/>
      <w:pgMar w:top="1418" w:right="964" w:bottom="1418" w:left="1814" w:header="709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6ACF" w:rsidRDefault="00566ACF">
      <w:r>
        <w:separator/>
      </w:r>
    </w:p>
  </w:endnote>
  <w:endnote w:type="continuationSeparator" w:id="0">
    <w:p w:rsidR="00566ACF" w:rsidRDefault="00566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6ACF" w:rsidRDefault="00566ACF">
      <w:r>
        <w:separator/>
      </w:r>
    </w:p>
  </w:footnote>
  <w:footnote w:type="continuationSeparator" w:id="0">
    <w:p w:rsidR="00566ACF" w:rsidRDefault="00566A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FE1" w:rsidRDefault="005E2DD2" w:rsidP="00F47B25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171FE1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171FE1" w:rsidRDefault="00171FE1" w:rsidP="004F33DB">
    <w:pPr>
      <w:pStyle w:val="a3"/>
      <w:rPr>
        <w:rStyle w:val="a4"/>
      </w:rPr>
    </w:pPr>
  </w:p>
  <w:p w:rsidR="00171FE1" w:rsidRDefault="00171FE1" w:rsidP="004F33D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FE1" w:rsidRDefault="005E2DD2" w:rsidP="00F47B25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171FE1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F15B94">
      <w:rPr>
        <w:rStyle w:val="a4"/>
        <w:noProof/>
      </w:rPr>
      <w:t>4</w:t>
    </w:r>
    <w:r>
      <w:rPr>
        <w:rStyle w:val="a4"/>
      </w:rPr>
      <w:fldChar w:fldCharType="end"/>
    </w:r>
  </w:p>
  <w:p w:rsidR="00171FE1" w:rsidRDefault="00171FE1" w:rsidP="004F33DB">
    <w:pPr>
      <w:pStyle w:val="a3"/>
      <w:rPr>
        <w:rStyle w:val="a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9"/>
  <w:drawingGridHorizontalSpacing w:val="10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50184"/>
    <w:rsid w:val="00007CEE"/>
    <w:rsid w:val="00014691"/>
    <w:rsid w:val="00035C69"/>
    <w:rsid w:val="00044534"/>
    <w:rsid w:val="0004456E"/>
    <w:rsid w:val="00055C54"/>
    <w:rsid w:val="00065C7A"/>
    <w:rsid w:val="000842D0"/>
    <w:rsid w:val="000A7822"/>
    <w:rsid w:val="000B3E9D"/>
    <w:rsid w:val="000E564B"/>
    <w:rsid w:val="000F6BA0"/>
    <w:rsid w:val="00100CBC"/>
    <w:rsid w:val="00105C45"/>
    <w:rsid w:val="001061EC"/>
    <w:rsid w:val="0011040F"/>
    <w:rsid w:val="00125D10"/>
    <w:rsid w:val="001305B6"/>
    <w:rsid w:val="00132141"/>
    <w:rsid w:val="00140791"/>
    <w:rsid w:val="00154AAF"/>
    <w:rsid w:val="00156FC7"/>
    <w:rsid w:val="001615D2"/>
    <w:rsid w:val="001647EA"/>
    <w:rsid w:val="00171FE1"/>
    <w:rsid w:val="00194430"/>
    <w:rsid w:val="001E18DD"/>
    <w:rsid w:val="002077EB"/>
    <w:rsid w:val="00213B2D"/>
    <w:rsid w:val="00221976"/>
    <w:rsid w:val="00230DFA"/>
    <w:rsid w:val="002349B4"/>
    <w:rsid w:val="00272558"/>
    <w:rsid w:val="00273369"/>
    <w:rsid w:val="00275651"/>
    <w:rsid w:val="00280790"/>
    <w:rsid w:val="00285046"/>
    <w:rsid w:val="002A6B5F"/>
    <w:rsid w:val="002C1D22"/>
    <w:rsid w:val="002D72E2"/>
    <w:rsid w:val="002E305D"/>
    <w:rsid w:val="002F311F"/>
    <w:rsid w:val="00306219"/>
    <w:rsid w:val="00313893"/>
    <w:rsid w:val="003157D3"/>
    <w:rsid w:val="003222BD"/>
    <w:rsid w:val="00330953"/>
    <w:rsid w:val="003405A3"/>
    <w:rsid w:val="00340A4F"/>
    <w:rsid w:val="003424D7"/>
    <w:rsid w:val="00360D88"/>
    <w:rsid w:val="00363CCB"/>
    <w:rsid w:val="003A0FC3"/>
    <w:rsid w:val="003A6EAB"/>
    <w:rsid w:val="003A73D6"/>
    <w:rsid w:val="003B7F8A"/>
    <w:rsid w:val="003C21EC"/>
    <w:rsid w:val="003E0097"/>
    <w:rsid w:val="003E574B"/>
    <w:rsid w:val="003F31EF"/>
    <w:rsid w:val="003F78AF"/>
    <w:rsid w:val="00405C53"/>
    <w:rsid w:val="00407686"/>
    <w:rsid w:val="00414649"/>
    <w:rsid w:val="00420615"/>
    <w:rsid w:val="00427409"/>
    <w:rsid w:val="00432647"/>
    <w:rsid w:val="0045558E"/>
    <w:rsid w:val="0045637A"/>
    <w:rsid w:val="004605DE"/>
    <w:rsid w:val="00475FF7"/>
    <w:rsid w:val="004909A0"/>
    <w:rsid w:val="004909F7"/>
    <w:rsid w:val="0049248F"/>
    <w:rsid w:val="004A63F9"/>
    <w:rsid w:val="004A7B6D"/>
    <w:rsid w:val="004B1DB8"/>
    <w:rsid w:val="004D092F"/>
    <w:rsid w:val="004D2C27"/>
    <w:rsid w:val="004E2124"/>
    <w:rsid w:val="004F0B5F"/>
    <w:rsid w:val="004F33DB"/>
    <w:rsid w:val="00524C5E"/>
    <w:rsid w:val="005266BE"/>
    <w:rsid w:val="00542024"/>
    <w:rsid w:val="005457CF"/>
    <w:rsid w:val="0055205D"/>
    <w:rsid w:val="00557124"/>
    <w:rsid w:val="00562BC8"/>
    <w:rsid w:val="00566ACF"/>
    <w:rsid w:val="005736C0"/>
    <w:rsid w:val="005840E9"/>
    <w:rsid w:val="0058426F"/>
    <w:rsid w:val="005927DC"/>
    <w:rsid w:val="00594C08"/>
    <w:rsid w:val="005B10A3"/>
    <w:rsid w:val="005C431F"/>
    <w:rsid w:val="005D59AB"/>
    <w:rsid w:val="005E2DD2"/>
    <w:rsid w:val="005E5BC3"/>
    <w:rsid w:val="005E75B9"/>
    <w:rsid w:val="005F329C"/>
    <w:rsid w:val="005F4CDE"/>
    <w:rsid w:val="005F6BDC"/>
    <w:rsid w:val="00606E45"/>
    <w:rsid w:val="0061627A"/>
    <w:rsid w:val="00617FF2"/>
    <w:rsid w:val="00623177"/>
    <w:rsid w:val="00643144"/>
    <w:rsid w:val="00652F4E"/>
    <w:rsid w:val="00654AEB"/>
    <w:rsid w:val="00656956"/>
    <w:rsid w:val="00662717"/>
    <w:rsid w:val="00666466"/>
    <w:rsid w:val="00683575"/>
    <w:rsid w:val="00696479"/>
    <w:rsid w:val="006C6CC0"/>
    <w:rsid w:val="006D0488"/>
    <w:rsid w:val="006D23C6"/>
    <w:rsid w:val="00702DAB"/>
    <w:rsid w:val="00706538"/>
    <w:rsid w:val="00726312"/>
    <w:rsid w:val="00750DF4"/>
    <w:rsid w:val="00752E7D"/>
    <w:rsid w:val="00763703"/>
    <w:rsid w:val="00766FA5"/>
    <w:rsid w:val="00772666"/>
    <w:rsid w:val="007834C4"/>
    <w:rsid w:val="00784D75"/>
    <w:rsid w:val="007B036A"/>
    <w:rsid w:val="007B64BB"/>
    <w:rsid w:val="007C6592"/>
    <w:rsid w:val="007D0D68"/>
    <w:rsid w:val="007E5076"/>
    <w:rsid w:val="00803890"/>
    <w:rsid w:val="00807AD4"/>
    <w:rsid w:val="00825B2D"/>
    <w:rsid w:val="00832915"/>
    <w:rsid w:val="008375F1"/>
    <w:rsid w:val="00843E60"/>
    <w:rsid w:val="00855294"/>
    <w:rsid w:val="008641E6"/>
    <w:rsid w:val="00875C68"/>
    <w:rsid w:val="0087761C"/>
    <w:rsid w:val="00887E2B"/>
    <w:rsid w:val="008D3CEB"/>
    <w:rsid w:val="008E7862"/>
    <w:rsid w:val="008F3CAB"/>
    <w:rsid w:val="0090183D"/>
    <w:rsid w:val="00906253"/>
    <w:rsid w:val="00910BD2"/>
    <w:rsid w:val="00922450"/>
    <w:rsid w:val="00925325"/>
    <w:rsid w:val="00927801"/>
    <w:rsid w:val="009303D7"/>
    <w:rsid w:val="009352F4"/>
    <w:rsid w:val="00936145"/>
    <w:rsid w:val="00946B2E"/>
    <w:rsid w:val="00950184"/>
    <w:rsid w:val="009531F7"/>
    <w:rsid w:val="009729CB"/>
    <w:rsid w:val="0098473F"/>
    <w:rsid w:val="009A4412"/>
    <w:rsid w:val="009C0F9F"/>
    <w:rsid w:val="009C4CDB"/>
    <w:rsid w:val="00A01A1A"/>
    <w:rsid w:val="00A20643"/>
    <w:rsid w:val="00A239B6"/>
    <w:rsid w:val="00A2551E"/>
    <w:rsid w:val="00A35195"/>
    <w:rsid w:val="00A363F6"/>
    <w:rsid w:val="00A436A6"/>
    <w:rsid w:val="00A4377A"/>
    <w:rsid w:val="00A52AD2"/>
    <w:rsid w:val="00A52E97"/>
    <w:rsid w:val="00A560E3"/>
    <w:rsid w:val="00A905D3"/>
    <w:rsid w:val="00AA4AA1"/>
    <w:rsid w:val="00AB292A"/>
    <w:rsid w:val="00AE45CD"/>
    <w:rsid w:val="00AE59EB"/>
    <w:rsid w:val="00AE5E52"/>
    <w:rsid w:val="00AF20DA"/>
    <w:rsid w:val="00AF2DED"/>
    <w:rsid w:val="00AF2E97"/>
    <w:rsid w:val="00B0094C"/>
    <w:rsid w:val="00B218C7"/>
    <w:rsid w:val="00B3492F"/>
    <w:rsid w:val="00B46DC0"/>
    <w:rsid w:val="00B528CE"/>
    <w:rsid w:val="00B568FF"/>
    <w:rsid w:val="00B575B7"/>
    <w:rsid w:val="00B64ECE"/>
    <w:rsid w:val="00B70A71"/>
    <w:rsid w:val="00B73B79"/>
    <w:rsid w:val="00B7451D"/>
    <w:rsid w:val="00B74AA3"/>
    <w:rsid w:val="00B80B51"/>
    <w:rsid w:val="00B84EA9"/>
    <w:rsid w:val="00B911D1"/>
    <w:rsid w:val="00BA35FD"/>
    <w:rsid w:val="00BA5276"/>
    <w:rsid w:val="00BC3C7A"/>
    <w:rsid w:val="00BC504F"/>
    <w:rsid w:val="00BF42DF"/>
    <w:rsid w:val="00BF4544"/>
    <w:rsid w:val="00BF5F85"/>
    <w:rsid w:val="00BF6076"/>
    <w:rsid w:val="00C06CED"/>
    <w:rsid w:val="00C3105C"/>
    <w:rsid w:val="00C409A8"/>
    <w:rsid w:val="00C430DC"/>
    <w:rsid w:val="00C46AD9"/>
    <w:rsid w:val="00C51D21"/>
    <w:rsid w:val="00C60F64"/>
    <w:rsid w:val="00C61BE2"/>
    <w:rsid w:val="00C655D7"/>
    <w:rsid w:val="00C73FE1"/>
    <w:rsid w:val="00C771C5"/>
    <w:rsid w:val="00C90F29"/>
    <w:rsid w:val="00CB4ECC"/>
    <w:rsid w:val="00CB584D"/>
    <w:rsid w:val="00CC67B0"/>
    <w:rsid w:val="00CE147F"/>
    <w:rsid w:val="00CE2464"/>
    <w:rsid w:val="00CF612B"/>
    <w:rsid w:val="00D40E11"/>
    <w:rsid w:val="00D41170"/>
    <w:rsid w:val="00D42103"/>
    <w:rsid w:val="00D546CB"/>
    <w:rsid w:val="00D64319"/>
    <w:rsid w:val="00D645E6"/>
    <w:rsid w:val="00D75D9A"/>
    <w:rsid w:val="00D84C92"/>
    <w:rsid w:val="00DA4AB5"/>
    <w:rsid w:val="00DC2114"/>
    <w:rsid w:val="00DE0494"/>
    <w:rsid w:val="00DE7A69"/>
    <w:rsid w:val="00DF0CEA"/>
    <w:rsid w:val="00DF5585"/>
    <w:rsid w:val="00E110E3"/>
    <w:rsid w:val="00E169B3"/>
    <w:rsid w:val="00E4723C"/>
    <w:rsid w:val="00E91F30"/>
    <w:rsid w:val="00EA4361"/>
    <w:rsid w:val="00EC348C"/>
    <w:rsid w:val="00ED2352"/>
    <w:rsid w:val="00F14EF5"/>
    <w:rsid w:val="00F15B94"/>
    <w:rsid w:val="00F325E8"/>
    <w:rsid w:val="00F345B6"/>
    <w:rsid w:val="00F47B25"/>
    <w:rsid w:val="00F51287"/>
    <w:rsid w:val="00F61EF2"/>
    <w:rsid w:val="00F77FD8"/>
    <w:rsid w:val="00FA414D"/>
    <w:rsid w:val="00FB263D"/>
    <w:rsid w:val="00FD2106"/>
    <w:rsid w:val="00FD2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B64BB"/>
    <w:pPr>
      <w:jc w:val="both"/>
    </w:pPr>
    <w:rPr>
      <w:sz w:val="28"/>
    </w:rPr>
  </w:style>
  <w:style w:type="paragraph" w:styleId="1">
    <w:name w:val="heading 1"/>
    <w:basedOn w:val="a"/>
    <w:next w:val="a"/>
    <w:autoRedefine/>
    <w:qFormat/>
    <w:rsid w:val="00BF5F85"/>
    <w:pPr>
      <w:keepNext/>
      <w:outlineLvl w:val="0"/>
    </w:pPr>
    <w:rPr>
      <w:rFonts w:cs="Arial"/>
      <w:bCs/>
      <w:kern w:val="32"/>
    </w:rPr>
  </w:style>
  <w:style w:type="paragraph" w:styleId="2">
    <w:name w:val="heading 2"/>
    <w:basedOn w:val="a"/>
    <w:next w:val="a"/>
    <w:autoRedefine/>
    <w:qFormat/>
    <w:rsid w:val="00BF5F85"/>
    <w:pPr>
      <w:keepNext/>
      <w:outlineLvl w:val="1"/>
    </w:pPr>
    <w:rPr>
      <w:rFonts w:cs="Arial"/>
      <w:bCs/>
      <w:iCs/>
    </w:rPr>
  </w:style>
  <w:style w:type="paragraph" w:styleId="3">
    <w:name w:val="heading 3"/>
    <w:basedOn w:val="a"/>
    <w:next w:val="a"/>
    <w:autoRedefine/>
    <w:qFormat/>
    <w:rsid w:val="00B64ECE"/>
    <w:pPr>
      <w:keepNext/>
      <w:outlineLvl w:val="2"/>
    </w:pPr>
    <w:rPr>
      <w:rFonts w:cs="Arial"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autoRedefine/>
    <w:rsid w:val="004F33DB"/>
    <w:pPr>
      <w:tabs>
        <w:tab w:val="center" w:pos="4677"/>
        <w:tab w:val="right" w:pos="9355"/>
      </w:tabs>
    </w:pPr>
    <w:rPr>
      <w:sz w:val="20"/>
    </w:rPr>
  </w:style>
  <w:style w:type="character" w:styleId="a4">
    <w:name w:val="page number"/>
    <w:basedOn w:val="a0"/>
    <w:rsid w:val="00BF5F85"/>
    <w:rPr>
      <w:rFonts w:ascii="Times New Roman" w:hAnsi="Times New Roman"/>
      <w:dstrike w:val="0"/>
      <w:color w:val="auto"/>
      <w:sz w:val="20"/>
      <w:szCs w:val="20"/>
      <w:vertAlign w:val="baseline"/>
    </w:rPr>
  </w:style>
  <w:style w:type="paragraph" w:styleId="a5">
    <w:name w:val="footer"/>
    <w:basedOn w:val="a"/>
    <w:autoRedefine/>
    <w:rsid w:val="00BF5F85"/>
    <w:pPr>
      <w:tabs>
        <w:tab w:val="center" w:pos="4677"/>
        <w:tab w:val="right" w:pos="9355"/>
      </w:tabs>
    </w:pPr>
    <w:rPr>
      <w:sz w:val="16"/>
    </w:rPr>
  </w:style>
  <w:style w:type="paragraph" w:customStyle="1" w:styleId="10">
    <w:name w:val="Стиль1"/>
    <w:basedOn w:val="a"/>
    <w:autoRedefine/>
    <w:rsid w:val="00285046"/>
  </w:style>
  <w:style w:type="paragraph" w:customStyle="1" w:styleId="news">
    <w:name w:val="news"/>
    <w:basedOn w:val="a"/>
    <w:rsid w:val="003A73D6"/>
    <w:pPr>
      <w:jc w:val="left"/>
    </w:pPr>
    <w:rPr>
      <w:rFonts w:ascii="Arial" w:hAnsi="Arial" w:cs="Arial"/>
      <w:sz w:val="20"/>
    </w:rPr>
  </w:style>
  <w:style w:type="character" w:customStyle="1" w:styleId="docheader">
    <w:name w:val="doc_header"/>
    <w:basedOn w:val="a0"/>
    <w:rsid w:val="00950184"/>
  </w:style>
  <w:style w:type="character" w:customStyle="1" w:styleId="apple-converted-space">
    <w:name w:val="apple-converted-space"/>
    <w:basedOn w:val="a0"/>
    <w:rsid w:val="00950184"/>
  </w:style>
  <w:style w:type="character" w:customStyle="1" w:styleId="apple-style-span">
    <w:name w:val="apple-style-span"/>
    <w:basedOn w:val="a0"/>
    <w:rsid w:val="00950184"/>
  </w:style>
  <w:style w:type="character" w:customStyle="1" w:styleId="hps">
    <w:name w:val="hps"/>
    <w:basedOn w:val="a0"/>
    <w:rsid w:val="00950184"/>
  </w:style>
  <w:style w:type="character" w:customStyle="1" w:styleId="docsign1">
    <w:name w:val="doc_sign1"/>
    <w:basedOn w:val="a0"/>
    <w:rsid w:val="00950184"/>
  </w:style>
  <w:style w:type="paragraph" w:customStyle="1" w:styleId="CharCharCharChar">
    <w:name w:val="Знак Знак Char Char Знак Знак Char Char"/>
    <w:basedOn w:val="a"/>
    <w:rsid w:val="0098473F"/>
    <w:pPr>
      <w:spacing w:after="160" w:line="240" w:lineRule="exact"/>
      <w:jc w:val="left"/>
    </w:pPr>
    <w:rPr>
      <w:rFonts w:ascii="Arial" w:eastAsia="Batang" w:hAnsi="Arial" w:cs="Arial"/>
      <w:sz w:val="20"/>
      <w:lang w:val="en-US" w:eastAsia="en-US"/>
    </w:rPr>
  </w:style>
  <w:style w:type="paragraph" w:styleId="a6">
    <w:name w:val="Balloon Text"/>
    <w:basedOn w:val="a"/>
    <w:link w:val="a7"/>
    <w:rsid w:val="00E91F3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E91F30"/>
    <w:rPr>
      <w:rFonts w:ascii="Tahoma" w:hAnsi="Tahoma" w:cs="Tahoma"/>
      <w:sz w:val="16"/>
      <w:szCs w:val="16"/>
    </w:rPr>
  </w:style>
  <w:style w:type="character" w:customStyle="1" w:styleId="docbody1">
    <w:name w:val="doc_body1"/>
    <w:basedOn w:val="a0"/>
    <w:rsid w:val="00F15B94"/>
    <w:rPr>
      <w:rFonts w:ascii="Times New Roman" w:hAnsi="Times New Roman" w:cs="Times New Roman" w:hint="default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onsultant\Application%20Data\Microsoft\&#1064;&#1072;&#1073;&#1083;&#1086;&#1085;&#1099;\Hot_rus_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Props1.xml><?xml version="1.0" encoding="utf-8"?>
<ds:datastoreItem xmlns:ds="http://schemas.openxmlformats.org/officeDocument/2006/customXml" ds:itemID="{75265372-6FB6-4670-848E-C66D78C906E3}"/>
</file>

<file path=customXml/itemProps2.xml><?xml version="1.0" encoding="utf-8"?>
<ds:datastoreItem xmlns:ds="http://schemas.openxmlformats.org/officeDocument/2006/customXml" ds:itemID="{2089503D-63AB-46D5-B54D-F0FBD7D12210}"/>
</file>

<file path=customXml/itemProps3.xml><?xml version="1.0" encoding="utf-8"?>
<ds:datastoreItem xmlns:ds="http://schemas.openxmlformats.org/officeDocument/2006/customXml" ds:itemID="{87F9B009-B9DB-4E43-BA07-F4B63D611838}"/>
</file>

<file path=docProps/app.xml><?xml version="1.0" encoding="utf-8"?>
<Properties xmlns="http://schemas.openxmlformats.org/officeDocument/2006/extended-properties" xmlns:vt="http://schemas.openxmlformats.org/officeDocument/2006/docPropsVTypes">
  <Template>Hot_rus_.dot</Template>
  <TotalTime>3</TotalTime>
  <Pages>6</Pages>
  <Words>1164</Words>
  <Characters>6637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Правительство ПОСТАНОВЛЯЕТ: </vt:lpstr>
    </vt:vector>
  </TitlesOfParts>
  <Company/>
  <LinksUpToDate>false</LinksUpToDate>
  <CharactersWithSpaces>7786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1709.2011.ru</dc:title>
  <dc:subject/>
  <dc:creator>Consultant</dc:creator>
  <cp:keywords/>
  <dc:description/>
  <cp:lastModifiedBy>user</cp:lastModifiedBy>
  <cp:revision>3</cp:revision>
  <cp:lastPrinted>2011-07-20T10:14:00Z</cp:lastPrinted>
  <dcterms:created xsi:type="dcterms:W3CDTF">2011-07-27T08:43:00Z</dcterms:created>
  <dcterms:modified xsi:type="dcterms:W3CDTF">2011-07-27T10:44:00Z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